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FFC5" w14:textId="0BFD603F" w:rsidR="000431F1" w:rsidRDefault="00683154" w:rsidP="00960861">
      <w:pPr>
        <w:pStyle w:val="Footer"/>
        <w:tabs>
          <w:tab w:val="clear" w:pos="4153"/>
          <w:tab w:val="clear" w:pos="8306"/>
          <w:tab w:val="left" w:pos="2268"/>
          <w:tab w:val="left" w:pos="5103"/>
        </w:tabs>
        <w:ind w:left="-1134" w:right="-590"/>
        <w:jc w:val="center"/>
        <w:rPr>
          <w:rFonts w:ascii="Arial" w:hAnsi="Arial" w:cs="Arial"/>
          <w:b/>
          <w:bCs/>
          <w:sz w:val="28"/>
        </w:rPr>
      </w:pPr>
      <w:r>
        <w:rPr>
          <w:noProof/>
          <w:lang w:eastAsia="en-GB"/>
        </w:rPr>
        <w:drawing>
          <wp:inline distT="0" distB="0" distL="0" distR="0" wp14:anchorId="32C1000A" wp14:editId="186C40C4">
            <wp:extent cx="1775460" cy="17754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75460" cy="1775460"/>
                    </a:xfrm>
                    <a:prstGeom prst="rect">
                      <a:avLst/>
                    </a:prstGeom>
                    <a:noFill/>
                    <a:ln>
                      <a:noFill/>
                    </a:ln>
                  </pic:spPr>
                </pic:pic>
              </a:graphicData>
            </a:graphic>
          </wp:inline>
        </w:drawing>
      </w:r>
    </w:p>
    <w:p w14:paraId="32C0FFC6" w14:textId="77777777" w:rsidR="000431F1" w:rsidRDefault="000431F1">
      <w:pPr>
        <w:rPr>
          <w:b/>
          <w:bCs/>
          <w:sz w:val="28"/>
        </w:rPr>
      </w:pPr>
    </w:p>
    <w:p w14:paraId="681AA758" w14:textId="77777777" w:rsidR="00411B46" w:rsidRDefault="000431F1" w:rsidP="00D43DA7">
      <w:pPr>
        <w:ind w:left="-1134"/>
        <w:rPr>
          <w:rFonts w:ascii="Arial" w:hAnsi="Arial" w:cs="Arial"/>
        </w:rPr>
      </w:pPr>
      <w:r>
        <w:rPr>
          <w:rFonts w:ascii="Arial" w:hAnsi="Arial" w:cs="Arial"/>
        </w:rPr>
        <w:t xml:space="preserve">To:  </w:t>
      </w:r>
    </w:p>
    <w:p w14:paraId="591A423A" w14:textId="77777777" w:rsidR="00411B46" w:rsidRDefault="00411B46" w:rsidP="00D43DA7">
      <w:pPr>
        <w:ind w:left="-1134"/>
        <w:rPr>
          <w:rFonts w:ascii="Arial" w:hAnsi="Arial" w:cs="Arial"/>
        </w:rPr>
      </w:pPr>
    </w:p>
    <w:p w14:paraId="32C0FFC7" w14:textId="6192D5A0" w:rsidR="000431F1" w:rsidRDefault="000431F1" w:rsidP="00D43DA7">
      <w:pPr>
        <w:ind w:left="-1134"/>
        <w:rPr>
          <w:rFonts w:ascii="Arial" w:hAnsi="Arial" w:cs="Arial"/>
          <w:u w:val="single"/>
        </w:rPr>
      </w:pPr>
      <w:r>
        <w:rPr>
          <w:rFonts w:ascii="Arial" w:hAnsi="Arial" w:cs="Arial"/>
          <w:b/>
          <w:bCs/>
          <w:u w:val="single"/>
        </w:rPr>
        <w:t xml:space="preserve">ALL MEMBERS OF </w:t>
      </w:r>
      <w:r w:rsidR="00411B46">
        <w:rPr>
          <w:rFonts w:ascii="Arial" w:hAnsi="Arial" w:cs="Arial"/>
          <w:b/>
          <w:bCs/>
          <w:u w:val="single"/>
        </w:rPr>
        <w:t>WEST BEDLINGTON TOWN COUNCIL S</w:t>
      </w:r>
      <w:r w:rsidR="00514574">
        <w:rPr>
          <w:rFonts w:ascii="Arial" w:hAnsi="Arial" w:cs="Arial"/>
          <w:b/>
          <w:bCs/>
          <w:u w:val="single"/>
        </w:rPr>
        <w:t>TAFF</w:t>
      </w:r>
      <w:r w:rsidR="00411B46">
        <w:rPr>
          <w:rFonts w:ascii="Arial" w:hAnsi="Arial" w:cs="Arial"/>
          <w:b/>
          <w:bCs/>
          <w:u w:val="single"/>
        </w:rPr>
        <w:t xml:space="preserve">IING </w:t>
      </w:r>
      <w:r w:rsidR="00A33C66">
        <w:rPr>
          <w:rFonts w:ascii="Arial" w:hAnsi="Arial" w:cs="Arial"/>
          <w:b/>
          <w:bCs/>
          <w:u w:val="single"/>
        </w:rPr>
        <w:t>COMMITTEE</w:t>
      </w:r>
    </w:p>
    <w:p w14:paraId="32C0FFC8" w14:textId="77777777" w:rsidR="000431F1" w:rsidRDefault="000431F1" w:rsidP="00D43DA7">
      <w:pPr>
        <w:ind w:left="-1134"/>
        <w:rPr>
          <w:rFonts w:ascii="Arial" w:hAnsi="Arial" w:cs="Arial"/>
          <w:u w:val="single"/>
        </w:rPr>
      </w:pPr>
    </w:p>
    <w:p w14:paraId="32C0FFC9" w14:textId="1BE8408B" w:rsidR="000431F1" w:rsidRPr="00B3134C" w:rsidRDefault="000431F1" w:rsidP="00D43DA7">
      <w:pPr>
        <w:ind w:left="-1134"/>
        <w:rPr>
          <w:rFonts w:ascii="Arial" w:hAnsi="Arial" w:cs="Arial"/>
        </w:rPr>
      </w:pPr>
      <w:r>
        <w:rPr>
          <w:rFonts w:ascii="Arial" w:hAnsi="Arial" w:cs="Arial"/>
        </w:rPr>
        <w:t xml:space="preserve">You are hereby requested to attend a meeting of </w:t>
      </w:r>
      <w:r>
        <w:rPr>
          <w:rFonts w:ascii="Arial" w:hAnsi="Arial" w:cs="Arial"/>
          <w:b/>
          <w:bCs/>
        </w:rPr>
        <w:t>WEST BEDLINGTON TOWN COUNCIL</w:t>
      </w:r>
      <w:r w:rsidR="00CA7F1E">
        <w:rPr>
          <w:rFonts w:ascii="Arial" w:hAnsi="Arial" w:cs="Arial"/>
          <w:b/>
          <w:bCs/>
        </w:rPr>
        <w:t xml:space="preserve"> </w:t>
      </w:r>
      <w:r w:rsidR="00514574">
        <w:rPr>
          <w:rFonts w:ascii="Arial" w:hAnsi="Arial" w:cs="Arial"/>
          <w:b/>
          <w:bCs/>
        </w:rPr>
        <w:t>STAFF</w:t>
      </w:r>
      <w:r w:rsidR="00411B46">
        <w:rPr>
          <w:rFonts w:ascii="Arial" w:hAnsi="Arial" w:cs="Arial"/>
          <w:b/>
          <w:bCs/>
        </w:rPr>
        <w:t>ING</w:t>
      </w:r>
      <w:r w:rsidR="00CA7F1E">
        <w:rPr>
          <w:rFonts w:ascii="Arial" w:hAnsi="Arial" w:cs="Arial"/>
          <w:b/>
          <w:bCs/>
        </w:rPr>
        <w:t xml:space="preserve"> COMMITTEE</w:t>
      </w:r>
      <w:r>
        <w:rPr>
          <w:rFonts w:ascii="Arial" w:hAnsi="Arial" w:cs="Arial"/>
        </w:rPr>
        <w:t xml:space="preserve"> to be held at </w:t>
      </w:r>
      <w:r>
        <w:rPr>
          <w:rFonts w:ascii="Arial" w:hAnsi="Arial" w:cs="Arial"/>
          <w:b/>
          <w:bCs/>
        </w:rPr>
        <w:t xml:space="preserve">Bedlington </w:t>
      </w:r>
      <w:r w:rsidR="00621D3E">
        <w:rPr>
          <w:rFonts w:ascii="Arial" w:hAnsi="Arial" w:cs="Arial"/>
          <w:b/>
          <w:bCs/>
        </w:rPr>
        <w:t>Community Centre</w:t>
      </w:r>
      <w:r w:rsidR="00A43377">
        <w:rPr>
          <w:rFonts w:ascii="Arial" w:hAnsi="Arial" w:cs="Arial"/>
        </w:rPr>
        <w:t xml:space="preserve">, </w:t>
      </w:r>
      <w:r w:rsidR="00621D3E">
        <w:rPr>
          <w:rFonts w:ascii="Arial" w:hAnsi="Arial" w:cs="Arial"/>
        </w:rPr>
        <w:t>Front Street West</w:t>
      </w:r>
      <w:r w:rsidR="00A43377">
        <w:rPr>
          <w:rFonts w:ascii="Arial" w:hAnsi="Arial" w:cs="Arial"/>
        </w:rPr>
        <w:t>,</w:t>
      </w:r>
      <w:r>
        <w:rPr>
          <w:rFonts w:ascii="Arial" w:hAnsi="Arial" w:cs="Arial"/>
        </w:rPr>
        <w:t xml:space="preserve"> Bedlington on</w:t>
      </w:r>
      <w:r w:rsidR="00A33C66">
        <w:rPr>
          <w:rFonts w:ascii="Arial" w:hAnsi="Arial" w:cs="Arial"/>
        </w:rPr>
        <w:t xml:space="preserve"> </w:t>
      </w:r>
      <w:r w:rsidR="004435A4">
        <w:rPr>
          <w:rFonts w:ascii="Arial" w:hAnsi="Arial" w:cs="Arial"/>
        </w:rPr>
        <w:t>Thursday 10</w:t>
      </w:r>
      <w:r w:rsidR="004435A4" w:rsidRPr="004435A4">
        <w:rPr>
          <w:rFonts w:ascii="Arial" w:hAnsi="Arial" w:cs="Arial"/>
          <w:vertAlign w:val="superscript"/>
        </w:rPr>
        <w:t>th</w:t>
      </w:r>
      <w:r w:rsidR="004435A4">
        <w:rPr>
          <w:rFonts w:ascii="Arial" w:hAnsi="Arial" w:cs="Arial"/>
        </w:rPr>
        <w:t xml:space="preserve"> September 2026</w:t>
      </w:r>
      <w:r w:rsidR="00394314">
        <w:rPr>
          <w:rFonts w:ascii="Arial" w:hAnsi="Arial" w:cs="Arial"/>
        </w:rPr>
        <w:t xml:space="preserve"> after the conclusion of the full town council meeting</w:t>
      </w:r>
      <w:r w:rsidR="008135B9">
        <w:rPr>
          <w:rFonts w:ascii="Arial" w:hAnsi="Arial" w:cs="Arial"/>
        </w:rPr>
        <w:t>.</w:t>
      </w:r>
    </w:p>
    <w:p w14:paraId="32C0FFCA" w14:textId="77777777" w:rsidR="000431F1" w:rsidRDefault="000431F1" w:rsidP="00D43DA7">
      <w:pPr>
        <w:ind w:left="-1134"/>
        <w:rPr>
          <w:rFonts w:ascii="Arial" w:hAnsi="Arial" w:cs="Arial"/>
        </w:rPr>
      </w:pPr>
    </w:p>
    <w:p w14:paraId="32C0FFCB" w14:textId="77777777" w:rsidR="000431F1" w:rsidRDefault="000431F1" w:rsidP="00D43DA7">
      <w:pPr>
        <w:ind w:left="-1134"/>
        <w:rPr>
          <w:rFonts w:ascii="Arial" w:hAnsi="Arial" w:cs="Arial"/>
        </w:rPr>
      </w:pPr>
      <w:r>
        <w:rPr>
          <w:rFonts w:ascii="Arial" w:hAnsi="Arial" w:cs="Arial"/>
        </w:rPr>
        <w:t>The agenda for the meeting is set out below.</w:t>
      </w:r>
    </w:p>
    <w:p w14:paraId="32C0FFCC" w14:textId="77777777" w:rsidR="000431F1" w:rsidRDefault="000431F1" w:rsidP="00D43DA7">
      <w:pPr>
        <w:ind w:left="-1134"/>
        <w:rPr>
          <w:rFonts w:ascii="Arial" w:hAnsi="Arial" w:cs="Arial"/>
        </w:rPr>
      </w:pPr>
    </w:p>
    <w:p w14:paraId="32C0FFCD" w14:textId="658DEE35" w:rsidR="000431F1" w:rsidRDefault="00960861" w:rsidP="00D43DA7">
      <w:pPr>
        <w:ind w:left="-1134"/>
        <w:rPr>
          <w:rFonts w:ascii="Arial" w:hAnsi="Arial" w:cs="Arial"/>
        </w:rPr>
      </w:pPr>
      <w:r>
        <w:rPr>
          <w:rFonts w:ascii="Arial" w:hAnsi="Arial" w:cs="Arial"/>
        </w:rPr>
        <w:t>Steven Young</w:t>
      </w:r>
    </w:p>
    <w:p w14:paraId="32C0FFCE" w14:textId="06C38D54" w:rsidR="000431F1" w:rsidRDefault="000431F1" w:rsidP="00D43DA7">
      <w:pPr>
        <w:tabs>
          <w:tab w:val="left" w:pos="6120"/>
        </w:tabs>
        <w:ind w:left="-1134"/>
        <w:rPr>
          <w:rFonts w:ascii="Arial" w:hAnsi="Arial" w:cs="Arial"/>
        </w:rPr>
      </w:pPr>
      <w:r>
        <w:rPr>
          <w:rFonts w:ascii="Arial" w:hAnsi="Arial" w:cs="Arial"/>
        </w:rPr>
        <w:t xml:space="preserve">Town Clerk                                                   </w:t>
      </w:r>
      <w:r w:rsidR="006017A8">
        <w:rPr>
          <w:rFonts w:ascii="Arial" w:hAnsi="Arial" w:cs="Arial"/>
        </w:rPr>
        <w:t xml:space="preserve">                               </w:t>
      </w:r>
      <w:r w:rsidR="00CE7344">
        <w:rPr>
          <w:rFonts w:ascii="Arial" w:hAnsi="Arial" w:cs="Arial"/>
        </w:rPr>
        <w:t xml:space="preserve">         </w:t>
      </w:r>
      <w:r w:rsidR="008135B9">
        <w:rPr>
          <w:rFonts w:ascii="Arial" w:hAnsi="Arial" w:cs="Arial"/>
        </w:rPr>
        <w:t>3</w:t>
      </w:r>
      <w:r w:rsidR="008135B9" w:rsidRPr="008135B9">
        <w:rPr>
          <w:rFonts w:ascii="Arial" w:hAnsi="Arial" w:cs="Arial"/>
          <w:vertAlign w:val="superscript"/>
        </w:rPr>
        <w:t>rd</w:t>
      </w:r>
      <w:r w:rsidR="008135B9">
        <w:rPr>
          <w:rFonts w:ascii="Arial" w:hAnsi="Arial" w:cs="Arial"/>
        </w:rPr>
        <w:t xml:space="preserve"> </w:t>
      </w:r>
      <w:r w:rsidR="00E46183">
        <w:rPr>
          <w:rFonts w:ascii="Arial" w:hAnsi="Arial" w:cs="Arial"/>
        </w:rPr>
        <w:t>September</w:t>
      </w:r>
      <w:r w:rsidR="00CE7344">
        <w:rPr>
          <w:rFonts w:ascii="Arial" w:hAnsi="Arial" w:cs="Arial"/>
        </w:rPr>
        <w:t xml:space="preserve"> </w:t>
      </w:r>
      <w:r w:rsidR="00B8246F">
        <w:rPr>
          <w:rFonts w:ascii="Arial" w:hAnsi="Arial" w:cs="Arial"/>
        </w:rPr>
        <w:t>20</w:t>
      </w:r>
      <w:r w:rsidR="00CE7344">
        <w:rPr>
          <w:rFonts w:ascii="Arial" w:hAnsi="Arial" w:cs="Arial"/>
        </w:rPr>
        <w:t>26</w:t>
      </w:r>
    </w:p>
    <w:p w14:paraId="32C0FFCF" w14:textId="3B5CEBB7" w:rsidR="00CA7F1E" w:rsidRPr="00322317" w:rsidRDefault="00CA7F1E" w:rsidP="00D43DA7">
      <w:pPr>
        <w:ind w:left="-1134"/>
        <w:rPr>
          <w:rFonts w:ascii="Arial" w:hAnsi="Arial" w:cs="Arial"/>
        </w:rPr>
      </w:pPr>
    </w:p>
    <w:p w14:paraId="32C0FFD0" w14:textId="77777777" w:rsidR="000431F1" w:rsidRDefault="000431F1" w:rsidP="00CA7F1E">
      <w:pPr>
        <w:ind w:left="-709" w:hanging="425"/>
        <w:rPr>
          <w:rFonts w:ascii="Arial" w:hAnsi="Arial" w:cs="Arial"/>
          <w:color w:val="244061"/>
        </w:rPr>
      </w:pPr>
    </w:p>
    <w:p w14:paraId="39E6E5D9" w14:textId="399B9B84" w:rsidR="00CE7344" w:rsidRDefault="00207B4B" w:rsidP="00C248F3">
      <w:pPr>
        <w:pStyle w:val="ListParagraph"/>
        <w:numPr>
          <w:ilvl w:val="0"/>
          <w:numId w:val="5"/>
        </w:numPr>
        <w:ind w:left="-709" w:right="-448" w:hanging="425"/>
        <w:rPr>
          <w:rFonts w:ascii="Arial" w:hAnsi="Arial" w:cs="Arial"/>
          <w:b/>
          <w:bCs/>
        </w:rPr>
      </w:pPr>
      <w:r>
        <w:rPr>
          <w:rFonts w:ascii="Arial" w:hAnsi="Arial" w:cs="Arial"/>
          <w:b/>
          <w:bCs/>
        </w:rPr>
        <w:t>ELECTION OF A COMMITTEE CHAIR</w:t>
      </w:r>
    </w:p>
    <w:p w14:paraId="0E7EF952" w14:textId="77777777" w:rsidR="00207B4B" w:rsidRPr="00207B4B" w:rsidRDefault="00207B4B" w:rsidP="00207B4B">
      <w:pPr>
        <w:rPr>
          <w:rFonts w:ascii="Arial" w:hAnsi="Arial" w:cs="Arial"/>
          <w:b/>
          <w:bCs/>
        </w:rPr>
      </w:pPr>
    </w:p>
    <w:p w14:paraId="32C0FFD1" w14:textId="671208C2" w:rsidR="000431F1" w:rsidRDefault="000431F1" w:rsidP="00CA7F1E">
      <w:pPr>
        <w:pStyle w:val="ListParagraph"/>
        <w:numPr>
          <w:ilvl w:val="0"/>
          <w:numId w:val="5"/>
        </w:numPr>
        <w:ind w:left="-709" w:hanging="425"/>
        <w:rPr>
          <w:rFonts w:ascii="Arial" w:hAnsi="Arial" w:cs="Arial"/>
          <w:b/>
          <w:bCs/>
        </w:rPr>
      </w:pPr>
      <w:r w:rsidRPr="00163B02">
        <w:rPr>
          <w:rFonts w:ascii="Arial" w:hAnsi="Arial" w:cs="Arial"/>
          <w:b/>
          <w:bCs/>
        </w:rPr>
        <w:t>APOLOGIES FOR ABSENCE</w:t>
      </w:r>
    </w:p>
    <w:p w14:paraId="32C0FFD8" w14:textId="3633C949" w:rsidR="00322317" w:rsidRDefault="00B36ED2" w:rsidP="00A451E8">
      <w:pPr>
        <w:pStyle w:val="ListParagraph"/>
        <w:ind w:left="-709" w:hanging="425"/>
        <w:rPr>
          <w:rFonts w:ascii="Arial" w:hAnsi="Arial" w:cs="Arial"/>
          <w:bCs/>
        </w:rPr>
      </w:pPr>
      <w:r>
        <w:rPr>
          <w:rFonts w:ascii="Arial" w:hAnsi="Arial" w:cs="Arial"/>
          <w:bCs/>
        </w:rPr>
        <w:t>T</w:t>
      </w:r>
      <w:r w:rsidR="00930F97">
        <w:rPr>
          <w:rFonts w:ascii="Arial" w:hAnsi="Arial" w:cs="Arial"/>
          <w:bCs/>
        </w:rPr>
        <w:t>o receive apologies for absence from Councillors</w:t>
      </w:r>
    </w:p>
    <w:p w14:paraId="32C0FFD9" w14:textId="77777777" w:rsidR="00322317" w:rsidRDefault="00322317" w:rsidP="00CA7F1E">
      <w:pPr>
        <w:pStyle w:val="ListParagraph"/>
        <w:ind w:left="-709" w:hanging="425"/>
        <w:rPr>
          <w:rFonts w:ascii="Arial" w:hAnsi="Arial" w:cs="Arial"/>
          <w:bCs/>
        </w:rPr>
      </w:pPr>
    </w:p>
    <w:p w14:paraId="104B3D24" w14:textId="07CC8BD9" w:rsidR="002C73B2" w:rsidRDefault="002C73B2" w:rsidP="00517B6F">
      <w:pPr>
        <w:pStyle w:val="ListParagraph"/>
        <w:numPr>
          <w:ilvl w:val="0"/>
          <w:numId w:val="5"/>
        </w:numPr>
        <w:ind w:left="-709" w:hanging="425"/>
        <w:rPr>
          <w:rFonts w:ascii="Arial" w:hAnsi="Arial" w:cs="Arial"/>
          <w:b/>
          <w:bCs/>
        </w:rPr>
      </w:pPr>
      <w:r>
        <w:rPr>
          <w:rFonts w:ascii="Arial" w:hAnsi="Arial" w:cs="Arial"/>
          <w:b/>
          <w:bCs/>
        </w:rPr>
        <w:t xml:space="preserve">ACCEPTANCE OF THE </w:t>
      </w:r>
      <w:r w:rsidR="002928B3">
        <w:rPr>
          <w:rFonts w:ascii="Arial" w:hAnsi="Arial" w:cs="Arial"/>
          <w:b/>
          <w:bCs/>
        </w:rPr>
        <w:t>COMMITTEES’</w:t>
      </w:r>
      <w:r>
        <w:rPr>
          <w:rFonts w:ascii="Arial" w:hAnsi="Arial" w:cs="Arial"/>
          <w:b/>
          <w:bCs/>
        </w:rPr>
        <w:t xml:space="preserve"> TERMS OF REFERENCE</w:t>
      </w:r>
    </w:p>
    <w:p w14:paraId="098C722D" w14:textId="616206C6" w:rsidR="002928B3" w:rsidRPr="002928B3" w:rsidRDefault="002928B3" w:rsidP="002928B3">
      <w:pPr>
        <w:ind w:left="-1134"/>
        <w:rPr>
          <w:rFonts w:ascii="Arial" w:hAnsi="Arial" w:cs="Arial"/>
        </w:rPr>
      </w:pPr>
      <w:r w:rsidRPr="002928B3">
        <w:rPr>
          <w:rFonts w:ascii="Arial" w:hAnsi="Arial" w:cs="Arial"/>
        </w:rPr>
        <w:t>Details distributed to members of the committee</w:t>
      </w:r>
    </w:p>
    <w:p w14:paraId="025CCDA4" w14:textId="77777777" w:rsidR="002C73B2" w:rsidRPr="002C73B2" w:rsidRDefault="002C73B2" w:rsidP="002C73B2">
      <w:pPr>
        <w:rPr>
          <w:rFonts w:ascii="Arial" w:hAnsi="Arial" w:cs="Arial"/>
          <w:b/>
          <w:bCs/>
        </w:rPr>
      </w:pPr>
    </w:p>
    <w:p w14:paraId="32C0FFDA" w14:textId="6EECDF9B" w:rsidR="00517B6F" w:rsidRDefault="00C53768" w:rsidP="00517B6F">
      <w:pPr>
        <w:pStyle w:val="ListParagraph"/>
        <w:numPr>
          <w:ilvl w:val="0"/>
          <w:numId w:val="5"/>
        </w:numPr>
        <w:ind w:left="-709" w:hanging="425"/>
        <w:rPr>
          <w:rFonts w:ascii="Arial" w:hAnsi="Arial" w:cs="Arial"/>
          <w:b/>
          <w:bCs/>
        </w:rPr>
      </w:pPr>
      <w:r>
        <w:rPr>
          <w:rFonts w:ascii="Arial" w:hAnsi="Arial" w:cs="Arial"/>
          <w:b/>
          <w:bCs/>
        </w:rPr>
        <w:t>RESOLUTION TO EXCLUDE MEMBERS OF THE PUBLIC</w:t>
      </w:r>
    </w:p>
    <w:p w14:paraId="7F1ECDD4" w14:textId="77777777" w:rsidR="004666E9" w:rsidRDefault="0042208D" w:rsidP="00517B6F">
      <w:pPr>
        <w:pStyle w:val="ListParagraph"/>
        <w:ind w:left="-1134"/>
        <w:rPr>
          <w:rFonts w:ascii="Arial" w:hAnsi="Arial" w:cs="Arial"/>
        </w:rPr>
      </w:pPr>
      <w:r>
        <w:rPr>
          <w:rFonts w:ascii="Arial" w:hAnsi="Arial" w:cs="Arial"/>
        </w:rPr>
        <w:t xml:space="preserve">The </w:t>
      </w:r>
      <w:r w:rsidR="00C53768">
        <w:rPr>
          <w:rFonts w:ascii="Arial" w:hAnsi="Arial" w:cs="Arial"/>
        </w:rPr>
        <w:t>agenda relates solely to employment issues</w:t>
      </w:r>
      <w:r w:rsidR="00347076">
        <w:rPr>
          <w:rFonts w:ascii="Arial" w:hAnsi="Arial" w:cs="Arial"/>
        </w:rPr>
        <w:t>.</w:t>
      </w:r>
    </w:p>
    <w:p w14:paraId="170A6819" w14:textId="7788D2F6" w:rsidR="004666E9" w:rsidRDefault="004666E9" w:rsidP="004666E9">
      <w:pPr>
        <w:pStyle w:val="ListParagraph"/>
        <w:ind w:left="-1134"/>
        <w:rPr>
          <w:rFonts w:ascii="Arial" w:hAnsi="Arial" w:cs="Arial"/>
        </w:rPr>
      </w:pPr>
      <w:r>
        <w:rPr>
          <w:rFonts w:ascii="Arial" w:hAnsi="Arial" w:cs="Arial"/>
        </w:rPr>
        <w:t>U</w:t>
      </w:r>
      <w:r w:rsidRPr="004666E9">
        <w:rPr>
          <w:rFonts w:ascii="Arial" w:hAnsi="Arial" w:cs="Arial"/>
        </w:rPr>
        <w:t>nder the Public Bodies (Admission to Meetings) Act 1960, the public and representatives of the press and broadcast media be excluded from the meeting during the consideration of the following items of business as publicity would be prejudicial to the public interest because of the confidential nature of the business to be transacted.</w:t>
      </w:r>
    </w:p>
    <w:p w14:paraId="32C0FFDC" w14:textId="4557F588" w:rsidR="003C65AD" w:rsidRPr="003C65AD" w:rsidRDefault="003C65AD" w:rsidP="00CA40E8">
      <w:pPr>
        <w:pStyle w:val="ListParagraph"/>
        <w:ind w:left="-1134"/>
        <w:rPr>
          <w:rFonts w:ascii="Arial" w:hAnsi="Arial" w:cs="Arial"/>
          <w:bCs/>
        </w:rPr>
      </w:pPr>
    </w:p>
    <w:p w14:paraId="32C0FFDD" w14:textId="7C775469" w:rsidR="00517B6F" w:rsidRDefault="00547DC0" w:rsidP="00517B6F">
      <w:pPr>
        <w:numPr>
          <w:ilvl w:val="0"/>
          <w:numId w:val="5"/>
        </w:numPr>
        <w:ind w:left="-709" w:hanging="425"/>
        <w:rPr>
          <w:rFonts w:ascii="Arial" w:hAnsi="Arial" w:cs="Arial"/>
          <w:b/>
          <w:bCs/>
        </w:rPr>
      </w:pPr>
      <w:r>
        <w:rPr>
          <w:rFonts w:ascii="Arial" w:hAnsi="Arial" w:cs="Arial"/>
          <w:b/>
          <w:bCs/>
        </w:rPr>
        <w:t xml:space="preserve">STAFF REGRADING </w:t>
      </w:r>
      <w:r w:rsidR="009A3FFA">
        <w:rPr>
          <w:rFonts w:ascii="Arial" w:hAnsi="Arial" w:cs="Arial"/>
          <w:b/>
          <w:bCs/>
        </w:rPr>
        <w:t>AND POTENTIAL FINANCIAL IMPACT</w:t>
      </w:r>
    </w:p>
    <w:p w14:paraId="34638AA9" w14:textId="47DDC3A6" w:rsidR="00EF40C9" w:rsidRDefault="00EF40C9" w:rsidP="00EF40C9">
      <w:pPr>
        <w:ind w:left="-1134"/>
        <w:rPr>
          <w:rFonts w:ascii="Arial" w:hAnsi="Arial" w:cs="Arial"/>
        </w:rPr>
      </w:pPr>
      <w:r w:rsidRPr="00EF40C9">
        <w:rPr>
          <w:rFonts w:ascii="Arial" w:hAnsi="Arial" w:cs="Arial"/>
        </w:rPr>
        <w:t xml:space="preserve">Details </w:t>
      </w:r>
      <w:r>
        <w:rPr>
          <w:rFonts w:ascii="Arial" w:hAnsi="Arial" w:cs="Arial"/>
        </w:rPr>
        <w:t>distr</w:t>
      </w:r>
      <w:r w:rsidR="004E0168">
        <w:rPr>
          <w:rFonts w:ascii="Arial" w:hAnsi="Arial" w:cs="Arial"/>
        </w:rPr>
        <w:t>ibuted to members of the Committee.</w:t>
      </w:r>
      <w:r w:rsidR="00657C99">
        <w:rPr>
          <w:rFonts w:ascii="Arial" w:hAnsi="Arial" w:cs="Arial"/>
        </w:rPr>
        <w:t xml:space="preserve"> </w:t>
      </w:r>
    </w:p>
    <w:p w14:paraId="365534A5" w14:textId="317A8983" w:rsidR="00657C99" w:rsidRPr="00EF40C9" w:rsidRDefault="00657C99" w:rsidP="00EF40C9">
      <w:pPr>
        <w:ind w:left="-1134"/>
        <w:rPr>
          <w:rFonts w:ascii="Arial" w:hAnsi="Arial" w:cs="Arial"/>
        </w:rPr>
      </w:pPr>
      <w:r>
        <w:rPr>
          <w:rFonts w:ascii="Arial" w:hAnsi="Arial" w:cs="Arial"/>
        </w:rPr>
        <w:t>T</w:t>
      </w:r>
      <w:r w:rsidR="00C633A8">
        <w:rPr>
          <w:rFonts w:ascii="Arial" w:hAnsi="Arial" w:cs="Arial"/>
        </w:rPr>
        <w:t>o make any recommendations to Full Council for approval.</w:t>
      </w:r>
      <w:r>
        <w:rPr>
          <w:rFonts w:ascii="Arial" w:hAnsi="Arial" w:cs="Arial"/>
        </w:rPr>
        <w:t xml:space="preserve"> </w:t>
      </w:r>
    </w:p>
    <w:p w14:paraId="32C0FFDF" w14:textId="77777777" w:rsidR="0052698D" w:rsidRDefault="0052698D" w:rsidP="00CA7F1E">
      <w:pPr>
        <w:ind w:left="-709" w:hanging="425"/>
        <w:rPr>
          <w:rFonts w:ascii="Arial" w:hAnsi="Arial" w:cs="Arial"/>
          <w:bCs/>
        </w:rPr>
      </w:pPr>
    </w:p>
    <w:p w14:paraId="321905C1" w14:textId="28258B72" w:rsidR="00F02AFD" w:rsidRDefault="00F02AFD" w:rsidP="00F02AFD">
      <w:pPr>
        <w:pStyle w:val="ListParagraph"/>
        <w:numPr>
          <w:ilvl w:val="0"/>
          <w:numId w:val="5"/>
        </w:numPr>
        <w:ind w:left="-851" w:hanging="283"/>
        <w:rPr>
          <w:rFonts w:ascii="Arial" w:hAnsi="Arial" w:cs="Arial"/>
          <w:b/>
          <w:bCs/>
        </w:rPr>
      </w:pPr>
      <w:r>
        <w:rPr>
          <w:rFonts w:ascii="Arial" w:hAnsi="Arial" w:cs="Arial"/>
        </w:rPr>
        <w:t xml:space="preserve"> </w:t>
      </w:r>
      <w:r w:rsidRPr="00F02AFD">
        <w:rPr>
          <w:rFonts w:ascii="Arial" w:hAnsi="Arial" w:cs="Arial"/>
          <w:b/>
          <w:bCs/>
        </w:rPr>
        <w:t>CLOSE OF MEETING</w:t>
      </w:r>
    </w:p>
    <w:p w14:paraId="3F08373C" w14:textId="3F2CB961" w:rsidR="00686F7C" w:rsidRDefault="00177C35" w:rsidP="00E25C33">
      <w:pPr>
        <w:ind w:left="-1134"/>
        <w:rPr>
          <w:rFonts w:ascii="Arial" w:hAnsi="Arial" w:cs="Arial"/>
        </w:rPr>
      </w:pPr>
      <w:r w:rsidRPr="00177C35">
        <w:rPr>
          <w:rFonts w:ascii="Arial" w:hAnsi="Arial" w:cs="Arial"/>
        </w:rPr>
        <w:t>The Chair will close the meeting</w:t>
      </w:r>
      <w:r w:rsidR="00172A28">
        <w:rPr>
          <w:rFonts w:ascii="Arial" w:hAnsi="Arial" w:cs="Arial"/>
        </w:rPr>
        <w:t>.</w:t>
      </w:r>
    </w:p>
    <w:p w14:paraId="32C10003" w14:textId="4567ED52" w:rsidR="007A2CD0" w:rsidRPr="007A2CD0" w:rsidRDefault="009357FA" w:rsidP="00E25C33">
      <w:pPr>
        <w:ind w:left="-1134"/>
        <w:rPr>
          <w:rFonts w:ascii="Arial" w:hAnsi="Arial" w:cs="Arial"/>
          <w:b/>
        </w:rPr>
      </w:pPr>
      <w:r w:rsidRPr="00ED29BA">
        <w:rPr>
          <w:rFonts w:ascii="Arial" w:hAnsi="Arial" w:cs="Arial"/>
        </w:rPr>
        <w:t xml:space="preserve"> </w:t>
      </w:r>
    </w:p>
    <w:p w14:paraId="32C10006" w14:textId="77D64210" w:rsidR="0078226A" w:rsidRDefault="0078226A" w:rsidP="007A2CD0">
      <w:pPr>
        <w:ind w:left="-540"/>
        <w:rPr>
          <w:rFonts w:ascii="Arial" w:hAnsi="Arial" w:cs="Arial"/>
        </w:rPr>
      </w:pPr>
    </w:p>
    <w:p w14:paraId="3D3EA54E" w14:textId="77777777" w:rsidR="00E25C33" w:rsidRDefault="00E25C33" w:rsidP="007A2CD0">
      <w:pPr>
        <w:ind w:left="-540"/>
        <w:rPr>
          <w:rFonts w:ascii="Arial" w:hAnsi="Arial" w:cs="Arial"/>
        </w:rPr>
      </w:pPr>
    </w:p>
    <w:p w14:paraId="32C10007" w14:textId="77777777" w:rsidR="00F94BB6" w:rsidRDefault="00F94BB6" w:rsidP="000568F3">
      <w:pPr>
        <w:ind w:left="-540"/>
        <w:rPr>
          <w:rFonts w:ascii="Arial" w:hAnsi="Arial" w:cs="Arial"/>
        </w:rPr>
      </w:pPr>
    </w:p>
    <w:p w14:paraId="32C10008" w14:textId="77777777" w:rsidR="00F94BB6" w:rsidRDefault="00F94BB6" w:rsidP="000568F3">
      <w:pPr>
        <w:ind w:left="-540"/>
        <w:rPr>
          <w:rFonts w:ascii="Arial" w:hAnsi="Arial" w:cs="Arial"/>
        </w:rPr>
      </w:pPr>
    </w:p>
    <w:p w14:paraId="32C10009" w14:textId="77777777" w:rsidR="00F94BB6" w:rsidRDefault="00F94BB6" w:rsidP="000568F3">
      <w:pPr>
        <w:ind w:left="-540"/>
        <w:rPr>
          <w:rFonts w:ascii="Arial" w:hAnsi="Arial" w:cs="Arial"/>
        </w:rPr>
      </w:pPr>
    </w:p>
    <w:sectPr w:rsidR="00F94BB6" w:rsidSect="00A371E7">
      <w:footerReference w:type="even" r:id="rId9"/>
      <w:footerReference w:type="default" r:id="rId10"/>
      <w:pgSz w:w="11907" w:h="16839" w:code="9"/>
      <w:pgMar w:top="851" w:right="1440" w:bottom="1276"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FCA2B" w14:textId="77777777" w:rsidR="002A6ED7" w:rsidRDefault="002A6ED7">
      <w:r>
        <w:separator/>
      </w:r>
    </w:p>
  </w:endnote>
  <w:endnote w:type="continuationSeparator" w:id="0">
    <w:p w14:paraId="3E7CF918" w14:textId="77777777" w:rsidR="002A6ED7" w:rsidRDefault="002A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0014" w14:textId="77777777" w:rsidR="000431F1" w:rsidRDefault="002158FC">
    <w:pPr>
      <w:pStyle w:val="Footer"/>
      <w:framePr w:wrap="around" w:vAnchor="text" w:hAnchor="margin" w:xAlign="center" w:y="1"/>
      <w:rPr>
        <w:rStyle w:val="PageNumber"/>
      </w:rPr>
    </w:pPr>
    <w:r>
      <w:rPr>
        <w:rStyle w:val="PageNumber"/>
      </w:rPr>
      <w:fldChar w:fldCharType="begin"/>
    </w:r>
    <w:r w:rsidR="000431F1">
      <w:rPr>
        <w:rStyle w:val="PageNumber"/>
      </w:rPr>
      <w:instrText xml:space="preserve">PAGE  </w:instrText>
    </w:r>
    <w:r>
      <w:rPr>
        <w:rStyle w:val="PageNumber"/>
      </w:rPr>
      <w:fldChar w:fldCharType="end"/>
    </w:r>
  </w:p>
  <w:p w14:paraId="32C10015" w14:textId="77777777" w:rsidR="000431F1" w:rsidRDefault="00043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001B" w14:textId="020612EF" w:rsidR="0078226A" w:rsidRPr="004E6B7D" w:rsidRDefault="00E46183">
    <w:pPr>
      <w:pStyle w:val="Footer"/>
      <w:rPr>
        <w:rFonts w:ascii="Arial" w:hAnsi="Arial" w:cs="Arial"/>
        <w:sz w:val="20"/>
        <w:szCs w:val="20"/>
      </w:rPr>
    </w:pPr>
    <w:r>
      <w:t>West Bedlington Town Council Staffing Committee</w:t>
    </w:r>
    <w:r w:rsidR="00272EB8">
      <w:t xml:space="preserve"> </w:t>
    </w:r>
    <w:r w:rsidR="00992F09">
      <w:t>3</w:t>
    </w:r>
    <w:r w:rsidR="00992F09" w:rsidRPr="00992F09">
      <w:rPr>
        <w:vertAlign w:val="superscript"/>
      </w:rPr>
      <w:t>rd</w:t>
    </w:r>
    <w:r w:rsidR="00992F09">
      <w:t xml:space="preserve"> September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FAA6" w14:textId="77777777" w:rsidR="002A6ED7" w:rsidRDefault="002A6ED7">
      <w:r>
        <w:separator/>
      </w:r>
    </w:p>
  </w:footnote>
  <w:footnote w:type="continuationSeparator" w:id="0">
    <w:p w14:paraId="70656FF2" w14:textId="77777777" w:rsidR="002A6ED7" w:rsidRDefault="002A6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8E2"/>
    <w:multiLevelType w:val="hybridMultilevel"/>
    <w:tmpl w:val="06CE4AB2"/>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 w15:restartNumberingAfterBreak="0">
    <w:nsid w:val="04A430B4"/>
    <w:multiLevelType w:val="multilevel"/>
    <w:tmpl w:val="35F2DEC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93D53"/>
    <w:multiLevelType w:val="hybridMultilevel"/>
    <w:tmpl w:val="A282E16C"/>
    <w:lvl w:ilvl="0" w:tplc="4C4A3BE2">
      <w:start w:val="10"/>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6010F7D"/>
    <w:multiLevelType w:val="hybridMultilevel"/>
    <w:tmpl w:val="B136FD34"/>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4" w15:restartNumberingAfterBreak="0">
    <w:nsid w:val="0769035D"/>
    <w:multiLevelType w:val="hybridMultilevel"/>
    <w:tmpl w:val="838E748A"/>
    <w:lvl w:ilvl="0" w:tplc="0809000F">
      <w:start w:val="1"/>
      <w:numFmt w:val="decimal"/>
      <w:lvlText w:val="%1."/>
      <w:lvlJc w:val="lef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5" w15:restartNumberingAfterBreak="0">
    <w:nsid w:val="09832355"/>
    <w:multiLevelType w:val="hybridMultilevel"/>
    <w:tmpl w:val="36362D58"/>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EC47A4"/>
    <w:multiLevelType w:val="hybridMultilevel"/>
    <w:tmpl w:val="4BEC0F96"/>
    <w:lvl w:ilvl="0" w:tplc="08090017">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131362F6"/>
    <w:multiLevelType w:val="hybridMultilevel"/>
    <w:tmpl w:val="390CF0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F76BAD"/>
    <w:multiLevelType w:val="hybridMultilevel"/>
    <w:tmpl w:val="2B467C3C"/>
    <w:lvl w:ilvl="0" w:tplc="08090017">
      <w:start w:val="1"/>
      <w:numFmt w:val="lowerLetter"/>
      <w:lvlText w:val="%1)"/>
      <w:lvlJc w:val="lef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9" w15:restartNumberingAfterBreak="0">
    <w:nsid w:val="171377EB"/>
    <w:multiLevelType w:val="hybridMultilevel"/>
    <w:tmpl w:val="9DEA954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0" w15:restartNumberingAfterBreak="0">
    <w:nsid w:val="1A5031D5"/>
    <w:multiLevelType w:val="hybridMultilevel"/>
    <w:tmpl w:val="0614A0C6"/>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11" w15:restartNumberingAfterBreak="0">
    <w:nsid w:val="1BD90915"/>
    <w:multiLevelType w:val="hybridMultilevel"/>
    <w:tmpl w:val="28C6B2F2"/>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2" w15:restartNumberingAfterBreak="0">
    <w:nsid w:val="20C67A43"/>
    <w:multiLevelType w:val="hybridMultilevel"/>
    <w:tmpl w:val="BA608D80"/>
    <w:lvl w:ilvl="0" w:tplc="E01405CA">
      <w:start w:val="1"/>
      <w:numFmt w:val="lowerLetter"/>
      <w:lvlText w:val="%1)"/>
      <w:lvlJc w:val="left"/>
      <w:pPr>
        <w:ind w:left="360" w:hanging="360"/>
      </w:pPr>
      <w:rPr>
        <w:rFonts w:hint="default"/>
        <w:b/>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13" w15:restartNumberingAfterBreak="0">
    <w:nsid w:val="257950F5"/>
    <w:multiLevelType w:val="hybridMultilevel"/>
    <w:tmpl w:val="1C0AF4F2"/>
    <w:lvl w:ilvl="0" w:tplc="0AB2BED2">
      <w:start w:val="12"/>
      <w:numFmt w:val="decimal"/>
      <w:lvlText w:val="%1)"/>
      <w:lvlJc w:val="left"/>
      <w:pPr>
        <w:tabs>
          <w:tab w:val="num" w:pos="360"/>
        </w:tabs>
        <w:ind w:left="360" w:hanging="360"/>
      </w:pPr>
      <w:rPr>
        <w:rFonts w:hint="default"/>
      </w:rPr>
    </w:lvl>
    <w:lvl w:ilvl="1" w:tplc="5A388B30">
      <w:start w:val="1"/>
      <w:numFmt w:val="lowerLetter"/>
      <w:lvlText w:val="%2."/>
      <w:lvlJc w:val="left"/>
      <w:pPr>
        <w:tabs>
          <w:tab w:val="num" w:pos="360"/>
        </w:tabs>
        <w:ind w:left="360" w:hanging="360"/>
      </w:pPr>
      <w:rPr>
        <w:b/>
      </w:rPr>
    </w:lvl>
    <w:lvl w:ilvl="2" w:tplc="C16605D0">
      <w:start w:val="1"/>
      <w:numFmt w:val="lowerLetter"/>
      <w:lvlText w:val="%3)"/>
      <w:lvlJc w:val="left"/>
      <w:pPr>
        <w:tabs>
          <w:tab w:val="num" w:pos="900"/>
        </w:tabs>
        <w:ind w:left="900" w:hanging="360"/>
      </w:pPr>
      <w:rPr>
        <w:rFonts w:hint="default"/>
      </w:rPr>
    </w:lvl>
    <w:lvl w:ilvl="3" w:tplc="1D36107E">
      <w:start w:val="14"/>
      <w:numFmt w:val="decimal"/>
      <w:lvlText w:val="%4)"/>
      <w:lvlJc w:val="left"/>
      <w:pPr>
        <w:ind w:left="360" w:hanging="360"/>
      </w:pPr>
      <w:rPr>
        <w:rFonts w:hint="default"/>
      </w:rPr>
    </w:lvl>
    <w:lvl w:ilvl="4" w:tplc="F4342C0E">
      <w:start w:val="8"/>
      <w:numFmt w:val="decimalZero"/>
      <w:lvlText w:val="%5)"/>
      <w:lvlJc w:val="left"/>
      <w:pPr>
        <w:ind w:left="2160" w:hanging="360"/>
      </w:pPr>
      <w:rPr>
        <w:rFonts w:hint="default"/>
      </w:rPr>
    </w:lvl>
    <w:lvl w:ilvl="5" w:tplc="87903AD8">
      <w:start w:val="15"/>
      <w:numFmt w:val="decimal"/>
      <w:lvlText w:val="%6"/>
      <w:lvlJc w:val="left"/>
      <w:pPr>
        <w:ind w:left="3060" w:hanging="360"/>
      </w:pPr>
      <w:rPr>
        <w:rFonts w:hint="default"/>
      </w:r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4" w15:restartNumberingAfterBreak="0">
    <w:nsid w:val="266C4205"/>
    <w:multiLevelType w:val="hybridMultilevel"/>
    <w:tmpl w:val="E516427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5" w15:restartNumberingAfterBreak="0">
    <w:nsid w:val="30FA173F"/>
    <w:multiLevelType w:val="hybridMultilevel"/>
    <w:tmpl w:val="B02036DA"/>
    <w:lvl w:ilvl="0" w:tplc="B3F2D33E">
      <w:start w:val="1"/>
      <w:numFmt w:val="decimal"/>
      <w:lvlText w:val="%1)"/>
      <w:lvlJc w:val="left"/>
      <w:pPr>
        <w:ind w:left="502" w:hanging="360"/>
      </w:pPr>
      <w:rPr>
        <w:rFonts w:hint="default"/>
        <w:b/>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6" w15:restartNumberingAfterBreak="0">
    <w:nsid w:val="330051FF"/>
    <w:multiLevelType w:val="hybridMultilevel"/>
    <w:tmpl w:val="747413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60170BA"/>
    <w:multiLevelType w:val="hybridMultilevel"/>
    <w:tmpl w:val="BC54901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8" w15:restartNumberingAfterBreak="0">
    <w:nsid w:val="3748721A"/>
    <w:multiLevelType w:val="hybridMultilevel"/>
    <w:tmpl w:val="1B04B94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8677E0F"/>
    <w:multiLevelType w:val="hybridMultilevel"/>
    <w:tmpl w:val="B440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862A86"/>
    <w:multiLevelType w:val="hybridMultilevel"/>
    <w:tmpl w:val="FF5E5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37204F"/>
    <w:multiLevelType w:val="hybridMultilevel"/>
    <w:tmpl w:val="20108496"/>
    <w:lvl w:ilvl="0" w:tplc="0809001B">
      <w:start w:val="1"/>
      <w:numFmt w:val="lowerRoman"/>
      <w:lvlText w:val="%1."/>
      <w:lvlJc w:val="righ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22" w15:restartNumberingAfterBreak="0">
    <w:nsid w:val="41CA1B57"/>
    <w:multiLevelType w:val="hybridMultilevel"/>
    <w:tmpl w:val="25F8F88A"/>
    <w:lvl w:ilvl="0" w:tplc="51208BEA">
      <w:start w:val="1"/>
      <w:numFmt w:val="decimal"/>
      <w:lvlText w:val="%1)"/>
      <w:lvlJc w:val="left"/>
      <w:pPr>
        <w:ind w:left="-180" w:hanging="36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23" w15:restartNumberingAfterBreak="0">
    <w:nsid w:val="4ED05781"/>
    <w:multiLevelType w:val="hybridMultilevel"/>
    <w:tmpl w:val="571AE97C"/>
    <w:lvl w:ilvl="0" w:tplc="08090017">
      <w:start w:val="1"/>
      <w:numFmt w:val="lowerLetter"/>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4" w15:restartNumberingAfterBreak="0">
    <w:nsid w:val="5BAB6FC0"/>
    <w:multiLevelType w:val="hybridMultilevel"/>
    <w:tmpl w:val="B67644F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5" w15:restartNumberingAfterBreak="0">
    <w:nsid w:val="5F2B5251"/>
    <w:multiLevelType w:val="hybridMultilevel"/>
    <w:tmpl w:val="8EE422F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6" w15:restartNumberingAfterBreak="0">
    <w:nsid w:val="62023499"/>
    <w:multiLevelType w:val="hybridMultilevel"/>
    <w:tmpl w:val="3C1E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C918C2"/>
    <w:multiLevelType w:val="hybridMultilevel"/>
    <w:tmpl w:val="DE0E3CA0"/>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28" w15:restartNumberingAfterBreak="0">
    <w:nsid w:val="66F20EF3"/>
    <w:multiLevelType w:val="hybridMultilevel"/>
    <w:tmpl w:val="65A4DC3A"/>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29" w15:restartNumberingAfterBreak="0">
    <w:nsid w:val="6DD55720"/>
    <w:multiLevelType w:val="hybridMultilevel"/>
    <w:tmpl w:val="7316A7B0"/>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30" w15:restartNumberingAfterBreak="0">
    <w:nsid w:val="79975932"/>
    <w:multiLevelType w:val="hybridMultilevel"/>
    <w:tmpl w:val="2B26D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971DD5"/>
    <w:multiLevelType w:val="hybridMultilevel"/>
    <w:tmpl w:val="3224122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529732560">
    <w:abstractNumId w:val="13"/>
  </w:num>
  <w:num w:numId="2" w16cid:durableId="1186094397">
    <w:abstractNumId w:val="24"/>
  </w:num>
  <w:num w:numId="3" w16cid:durableId="1698003744">
    <w:abstractNumId w:val="12"/>
  </w:num>
  <w:num w:numId="4" w16cid:durableId="1738044365">
    <w:abstractNumId w:val="16"/>
  </w:num>
  <w:num w:numId="5" w16cid:durableId="102846642">
    <w:abstractNumId w:val="15"/>
  </w:num>
  <w:num w:numId="6" w16cid:durableId="306472083">
    <w:abstractNumId w:val="28"/>
  </w:num>
  <w:num w:numId="7" w16cid:durableId="171840265">
    <w:abstractNumId w:val="7"/>
  </w:num>
  <w:num w:numId="8" w16cid:durableId="819224671">
    <w:abstractNumId w:val="0"/>
  </w:num>
  <w:num w:numId="9" w16cid:durableId="786776542">
    <w:abstractNumId w:val="30"/>
  </w:num>
  <w:num w:numId="10" w16cid:durableId="1794789061">
    <w:abstractNumId w:val="18"/>
  </w:num>
  <w:num w:numId="11" w16cid:durableId="905071567">
    <w:abstractNumId w:val="5"/>
  </w:num>
  <w:num w:numId="12" w16cid:durableId="732243010">
    <w:abstractNumId w:val="11"/>
  </w:num>
  <w:num w:numId="13" w16cid:durableId="1090930604">
    <w:abstractNumId w:val="1"/>
  </w:num>
  <w:num w:numId="14" w16cid:durableId="1201091152">
    <w:abstractNumId w:val="19"/>
  </w:num>
  <w:num w:numId="15" w16cid:durableId="839848955">
    <w:abstractNumId w:val="6"/>
  </w:num>
  <w:num w:numId="16" w16cid:durableId="423494264">
    <w:abstractNumId w:val="27"/>
  </w:num>
  <w:num w:numId="17" w16cid:durableId="639842085">
    <w:abstractNumId w:val="23"/>
  </w:num>
  <w:num w:numId="18" w16cid:durableId="465851596">
    <w:abstractNumId w:val="2"/>
  </w:num>
  <w:num w:numId="19" w16cid:durableId="221404241">
    <w:abstractNumId w:val="26"/>
  </w:num>
  <w:num w:numId="20" w16cid:durableId="586772216">
    <w:abstractNumId w:val="31"/>
  </w:num>
  <w:num w:numId="21" w16cid:durableId="620378928">
    <w:abstractNumId w:val="17"/>
  </w:num>
  <w:num w:numId="22" w16cid:durableId="1438983583">
    <w:abstractNumId w:val="10"/>
  </w:num>
  <w:num w:numId="23" w16cid:durableId="1226455251">
    <w:abstractNumId w:val="22"/>
  </w:num>
  <w:num w:numId="24" w16cid:durableId="1441997657">
    <w:abstractNumId w:val="9"/>
  </w:num>
  <w:num w:numId="25" w16cid:durableId="1922182810">
    <w:abstractNumId w:val="20"/>
  </w:num>
  <w:num w:numId="26" w16cid:durableId="1216114346">
    <w:abstractNumId w:val="3"/>
  </w:num>
  <w:num w:numId="27" w16cid:durableId="1299333399">
    <w:abstractNumId w:val="21"/>
  </w:num>
  <w:num w:numId="28" w16cid:durableId="173082873">
    <w:abstractNumId w:val="4"/>
  </w:num>
  <w:num w:numId="29" w16cid:durableId="1038550538">
    <w:abstractNumId w:val="8"/>
  </w:num>
  <w:num w:numId="30" w16cid:durableId="1007173814">
    <w:abstractNumId w:val="29"/>
  </w:num>
  <w:num w:numId="31" w16cid:durableId="954825574">
    <w:abstractNumId w:val="25"/>
  </w:num>
  <w:num w:numId="32" w16cid:durableId="51390172">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89"/>
    <w:rsid w:val="00000D0C"/>
    <w:rsid w:val="00001C5A"/>
    <w:rsid w:val="00006CEB"/>
    <w:rsid w:val="000125FF"/>
    <w:rsid w:val="0001289E"/>
    <w:rsid w:val="000130F8"/>
    <w:rsid w:val="000147CA"/>
    <w:rsid w:val="00014997"/>
    <w:rsid w:val="0001578D"/>
    <w:rsid w:val="00016B66"/>
    <w:rsid w:val="00016CD1"/>
    <w:rsid w:val="00021D77"/>
    <w:rsid w:val="00024329"/>
    <w:rsid w:val="00026052"/>
    <w:rsid w:val="00026485"/>
    <w:rsid w:val="00026CC5"/>
    <w:rsid w:val="000277FA"/>
    <w:rsid w:val="00030378"/>
    <w:rsid w:val="0003116A"/>
    <w:rsid w:val="00031A15"/>
    <w:rsid w:val="00031EDE"/>
    <w:rsid w:val="00031F57"/>
    <w:rsid w:val="00033E3A"/>
    <w:rsid w:val="00037087"/>
    <w:rsid w:val="00037E51"/>
    <w:rsid w:val="00040AD7"/>
    <w:rsid w:val="00041413"/>
    <w:rsid w:val="000422C6"/>
    <w:rsid w:val="000431F1"/>
    <w:rsid w:val="00043C52"/>
    <w:rsid w:val="00043C95"/>
    <w:rsid w:val="000456E0"/>
    <w:rsid w:val="0004599E"/>
    <w:rsid w:val="0004643A"/>
    <w:rsid w:val="00046B5D"/>
    <w:rsid w:val="000471B2"/>
    <w:rsid w:val="000508D1"/>
    <w:rsid w:val="00051AEC"/>
    <w:rsid w:val="00054729"/>
    <w:rsid w:val="00054E2D"/>
    <w:rsid w:val="00055AEF"/>
    <w:rsid w:val="00055FDD"/>
    <w:rsid w:val="000568F3"/>
    <w:rsid w:val="00057D6A"/>
    <w:rsid w:val="00060034"/>
    <w:rsid w:val="00060434"/>
    <w:rsid w:val="00060AD9"/>
    <w:rsid w:val="000622B3"/>
    <w:rsid w:val="00064678"/>
    <w:rsid w:val="0006790B"/>
    <w:rsid w:val="000702ED"/>
    <w:rsid w:val="00070B99"/>
    <w:rsid w:val="0007385A"/>
    <w:rsid w:val="00081508"/>
    <w:rsid w:val="00081AE8"/>
    <w:rsid w:val="00082275"/>
    <w:rsid w:val="00085CFD"/>
    <w:rsid w:val="00086098"/>
    <w:rsid w:val="000873D1"/>
    <w:rsid w:val="000929AC"/>
    <w:rsid w:val="00095A24"/>
    <w:rsid w:val="00095C29"/>
    <w:rsid w:val="00096ED0"/>
    <w:rsid w:val="000A08E2"/>
    <w:rsid w:val="000A385B"/>
    <w:rsid w:val="000A4E89"/>
    <w:rsid w:val="000A5281"/>
    <w:rsid w:val="000A552A"/>
    <w:rsid w:val="000A666C"/>
    <w:rsid w:val="000A6922"/>
    <w:rsid w:val="000B0DCB"/>
    <w:rsid w:val="000B1489"/>
    <w:rsid w:val="000B1DE8"/>
    <w:rsid w:val="000B2025"/>
    <w:rsid w:val="000B4D2A"/>
    <w:rsid w:val="000B570F"/>
    <w:rsid w:val="000C0885"/>
    <w:rsid w:val="000C0E33"/>
    <w:rsid w:val="000C34D9"/>
    <w:rsid w:val="000C3614"/>
    <w:rsid w:val="000C44F7"/>
    <w:rsid w:val="000C74C5"/>
    <w:rsid w:val="000C7BCF"/>
    <w:rsid w:val="000D0A71"/>
    <w:rsid w:val="000D0DE8"/>
    <w:rsid w:val="000D132E"/>
    <w:rsid w:val="000D2A04"/>
    <w:rsid w:val="000D2B85"/>
    <w:rsid w:val="000D333C"/>
    <w:rsid w:val="000D3CF5"/>
    <w:rsid w:val="000D6B9B"/>
    <w:rsid w:val="000E054A"/>
    <w:rsid w:val="000E06BB"/>
    <w:rsid w:val="000E0771"/>
    <w:rsid w:val="000E20C9"/>
    <w:rsid w:val="000E2E43"/>
    <w:rsid w:val="000E5F2B"/>
    <w:rsid w:val="000E7CBB"/>
    <w:rsid w:val="000F03A4"/>
    <w:rsid w:val="000F05AF"/>
    <w:rsid w:val="000F06EF"/>
    <w:rsid w:val="000F2EC0"/>
    <w:rsid w:val="000F4E6D"/>
    <w:rsid w:val="000F4F8A"/>
    <w:rsid w:val="000F5366"/>
    <w:rsid w:val="000F56F8"/>
    <w:rsid w:val="000F6FA6"/>
    <w:rsid w:val="00100742"/>
    <w:rsid w:val="00100E53"/>
    <w:rsid w:val="0010154F"/>
    <w:rsid w:val="001019D0"/>
    <w:rsid w:val="00102753"/>
    <w:rsid w:val="00104606"/>
    <w:rsid w:val="001052EC"/>
    <w:rsid w:val="00110F2D"/>
    <w:rsid w:val="00111DD2"/>
    <w:rsid w:val="0011237E"/>
    <w:rsid w:val="00112A92"/>
    <w:rsid w:val="00112BA6"/>
    <w:rsid w:val="00116AA6"/>
    <w:rsid w:val="001179A7"/>
    <w:rsid w:val="001179EC"/>
    <w:rsid w:val="0012434E"/>
    <w:rsid w:val="0012547B"/>
    <w:rsid w:val="00127BEF"/>
    <w:rsid w:val="001306A7"/>
    <w:rsid w:val="001312F6"/>
    <w:rsid w:val="001325C5"/>
    <w:rsid w:val="00134AFA"/>
    <w:rsid w:val="00135133"/>
    <w:rsid w:val="00135ABB"/>
    <w:rsid w:val="00135B41"/>
    <w:rsid w:val="00135EC2"/>
    <w:rsid w:val="00136CF2"/>
    <w:rsid w:val="00140111"/>
    <w:rsid w:val="0014074D"/>
    <w:rsid w:val="001443D3"/>
    <w:rsid w:val="00147187"/>
    <w:rsid w:val="00147943"/>
    <w:rsid w:val="00147F4C"/>
    <w:rsid w:val="00150ED3"/>
    <w:rsid w:val="00150FD4"/>
    <w:rsid w:val="00152C05"/>
    <w:rsid w:val="00153103"/>
    <w:rsid w:val="001555CC"/>
    <w:rsid w:val="0015583A"/>
    <w:rsid w:val="00155927"/>
    <w:rsid w:val="001566C0"/>
    <w:rsid w:val="001571D0"/>
    <w:rsid w:val="00160342"/>
    <w:rsid w:val="00161239"/>
    <w:rsid w:val="00161EE9"/>
    <w:rsid w:val="00161F39"/>
    <w:rsid w:val="00163B02"/>
    <w:rsid w:val="001646B0"/>
    <w:rsid w:val="00166BFD"/>
    <w:rsid w:val="00172939"/>
    <w:rsid w:val="00172A28"/>
    <w:rsid w:val="0017348E"/>
    <w:rsid w:val="00173A3E"/>
    <w:rsid w:val="00173D43"/>
    <w:rsid w:val="001745D1"/>
    <w:rsid w:val="001764CA"/>
    <w:rsid w:val="00177C35"/>
    <w:rsid w:val="00182CE3"/>
    <w:rsid w:val="0018389E"/>
    <w:rsid w:val="00183A7E"/>
    <w:rsid w:val="0018432F"/>
    <w:rsid w:val="001854D6"/>
    <w:rsid w:val="00187A06"/>
    <w:rsid w:val="00190453"/>
    <w:rsid w:val="00190EC3"/>
    <w:rsid w:val="00195F0F"/>
    <w:rsid w:val="00196A5C"/>
    <w:rsid w:val="00196F89"/>
    <w:rsid w:val="001A4EBF"/>
    <w:rsid w:val="001A66D8"/>
    <w:rsid w:val="001A750E"/>
    <w:rsid w:val="001A79F6"/>
    <w:rsid w:val="001B13F1"/>
    <w:rsid w:val="001B1593"/>
    <w:rsid w:val="001B1831"/>
    <w:rsid w:val="001B405E"/>
    <w:rsid w:val="001B410B"/>
    <w:rsid w:val="001B4605"/>
    <w:rsid w:val="001B7407"/>
    <w:rsid w:val="001C0B37"/>
    <w:rsid w:val="001C0EF0"/>
    <w:rsid w:val="001C2435"/>
    <w:rsid w:val="001C4680"/>
    <w:rsid w:val="001C5A0C"/>
    <w:rsid w:val="001C6003"/>
    <w:rsid w:val="001D13D3"/>
    <w:rsid w:val="001D188F"/>
    <w:rsid w:val="001D1999"/>
    <w:rsid w:val="001D1DBF"/>
    <w:rsid w:val="001D292F"/>
    <w:rsid w:val="001D2F66"/>
    <w:rsid w:val="001D3782"/>
    <w:rsid w:val="001D40D0"/>
    <w:rsid w:val="001D40F5"/>
    <w:rsid w:val="001E2061"/>
    <w:rsid w:val="001E38F7"/>
    <w:rsid w:val="001E3956"/>
    <w:rsid w:val="001E509D"/>
    <w:rsid w:val="001E5DC0"/>
    <w:rsid w:val="001F066A"/>
    <w:rsid w:val="001F2AA6"/>
    <w:rsid w:val="001F2FDE"/>
    <w:rsid w:val="001F52C4"/>
    <w:rsid w:val="001F5681"/>
    <w:rsid w:val="001F5E0B"/>
    <w:rsid w:val="001F7F01"/>
    <w:rsid w:val="002014CE"/>
    <w:rsid w:val="00201C51"/>
    <w:rsid w:val="0020627C"/>
    <w:rsid w:val="002070A2"/>
    <w:rsid w:val="002075FB"/>
    <w:rsid w:val="00207A6D"/>
    <w:rsid w:val="00207B4B"/>
    <w:rsid w:val="00207BC7"/>
    <w:rsid w:val="0021086B"/>
    <w:rsid w:val="00210CCE"/>
    <w:rsid w:val="00211189"/>
    <w:rsid w:val="00211622"/>
    <w:rsid w:val="002127B9"/>
    <w:rsid w:val="00212D8D"/>
    <w:rsid w:val="0021320F"/>
    <w:rsid w:val="00215444"/>
    <w:rsid w:val="002158FC"/>
    <w:rsid w:val="002167DC"/>
    <w:rsid w:val="00216A1D"/>
    <w:rsid w:val="002174BF"/>
    <w:rsid w:val="00221978"/>
    <w:rsid w:val="00222A83"/>
    <w:rsid w:val="00226A69"/>
    <w:rsid w:val="002272A4"/>
    <w:rsid w:val="002302F7"/>
    <w:rsid w:val="0023210D"/>
    <w:rsid w:val="00232A45"/>
    <w:rsid w:val="00237582"/>
    <w:rsid w:val="00237C5C"/>
    <w:rsid w:val="00241391"/>
    <w:rsid w:val="00242CEC"/>
    <w:rsid w:val="0024500E"/>
    <w:rsid w:val="00245949"/>
    <w:rsid w:val="00245B00"/>
    <w:rsid w:val="002466F7"/>
    <w:rsid w:val="00250FDB"/>
    <w:rsid w:val="00251521"/>
    <w:rsid w:val="002519E4"/>
    <w:rsid w:val="00252EEE"/>
    <w:rsid w:val="0025531C"/>
    <w:rsid w:val="002566CD"/>
    <w:rsid w:val="00257249"/>
    <w:rsid w:val="002574BD"/>
    <w:rsid w:val="002637CF"/>
    <w:rsid w:val="00263978"/>
    <w:rsid w:val="00263B09"/>
    <w:rsid w:val="0026477E"/>
    <w:rsid w:val="00267AD1"/>
    <w:rsid w:val="00271D29"/>
    <w:rsid w:val="00272EB8"/>
    <w:rsid w:val="0027428F"/>
    <w:rsid w:val="00275D4A"/>
    <w:rsid w:val="00275FB7"/>
    <w:rsid w:val="00276D4C"/>
    <w:rsid w:val="00280422"/>
    <w:rsid w:val="00281364"/>
    <w:rsid w:val="00281FB3"/>
    <w:rsid w:val="00285C4C"/>
    <w:rsid w:val="00285EA9"/>
    <w:rsid w:val="00290DCF"/>
    <w:rsid w:val="002912AF"/>
    <w:rsid w:val="00291DC0"/>
    <w:rsid w:val="0029228B"/>
    <w:rsid w:val="002928B3"/>
    <w:rsid w:val="00292EF5"/>
    <w:rsid w:val="00293D47"/>
    <w:rsid w:val="00293F86"/>
    <w:rsid w:val="00296139"/>
    <w:rsid w:val="0029626B"/>
    <w:rsid w:val="002A003E"/>
    <w:rsid w:val="002A103E"/>
    <w:rsid w:val="002A19FB"/>
    <w:rsid w:val="002A1FF6"/>
    <w:rsid w:val="002A259F"/>
    <w:rsid w:val="002A295A"/>
    <w:rsid w:val="002A2B70"/>
    <w:rsid w:val="002A50DF"/>
    <w:rsid w:val="002A63B3"/>
    <w:rsid w:val="002A6A43"/>
    <w:rsid w:val="002A6C45"/>
    <w:rsid w:val="002A6ED7"/>
    <w:rsid w:val="002A765C"/>
    <w:rsid w:val="002B0136"/>
    <w:rsid w:val="002B13DA"/>
    <w:rsid w:val="002B2973"/>
    <w:rsid w:val="002B3F43"/>
    <w:rsid w:val="002B64D4"/>
    <w:rsid w:val="002C220B"/>
    <w:rsid w:val="002C231E"/>
    <w:rsid w:val="002C3299"/>
    <w:rsid w:val="002C34E1"/>
    <w:rsid w:val="002C42B5"/>
    <w:rsid w:val="002C567D"/>
    <w:rsid w:val="002C6939"/>
    <w:rsid w:val="002C7007"/>
    <w:rsid w:val="002C7060"/>
    <w:rsid w:val="002C73B2"/>
    <w:rsid w:val="002C7D70"/>
    <w:rsid w:val="002D30B9"/>
    <w:rsid w:val="002D42D9"/>
    <w:rsid w:val="002D613F"/>
    <w:rsid w:val="002D74AF"/>
    <w:rsid w:val="002E1C2A"/>
    <w:rsid w:val="002E1E92"/>
    <w:rsid w:val="002E1EEA"/>
    <w:rsid w:val="002E2741"/>
    <w:rsid w:val="002E38A1"/>
    <w:rsid w:val="002E5CC3"/>
    <w:rsid w:val="002E5FB3"/>
    <w:rsid w:val="002E68AE"/>
    <w:rsid w:val="002F0209"/>
    <w:rsid w:val="002F3040"/>
    <w:rsid w:val="002F38FA"/>
    <w:rsid w:val="002F4939"/>
    <w:rsid w:val="002F640A"/>
    <w:rsid w:val="002F7887"/>
    <w:rsid w:val="0030132E"/>
    <w:rsid w:val="00301E5C"/>
    <w:rsid w:val="003033A4"/>
    <w:rsid w:val="003057C2"/>
    <w:rsid w:val="00306C91"/>
    <w:rsid w:val="00311374"/>
    <w:rsid w:val="00311391"/>
    <w:rsid w:val="00314C23"/>
    <w:rsid w:val="0031597A"/>
    <w:rsid w:val="003175B4"/>
    <w:rsid w:val="00317A3E"/>
    <w:rsid w:val="003208B9"/>
    <w:rsid w:val="003209E8"/>
    <w:rsid w:val="00320C9E"/>
    <w:rsid w:val="00320EC0"/>
    <w:rsid w:val="00322317"/>
    <w:rsid w:val="003223A7"/>
    <w:rsid w:val="00324C78"/>
    <w:rsid w:val="00325554"/>
    <w:rsid w:val="0032613C"/>
    <w:rsid w:val="00330100"/>
    <w:rsid w:val="00331C3C"/>
    <w:rsid w:val="00332970"/>
    <w:rsid w:val="003343F0"/>
    <w:rsid w:val="00336E32"/>
    <w:rsid w:val="00340F9C"/>
    <w:rsid w:val="00340FA3"/>
    <w:rsid w:val="00347076"/>
    <w:rsid w:val="00347624"/>
    <w:rsid w:val="0035133B"/>
    <w:rsid w:val="003524CA"/>
    <w:rsid w:val="00353A51"/>
    <w:rsid w:val="00356003"/>
    <w:rsid w:val="00356EEF"/>
    <w:rsid w:val="00357E99"/>
    <w:rsid w:val="00361975"/>
    <w:rsid w:val="003645FB"/>
    <w:rsid w:val="003646A6"/>
    <w:rsid w:val="00364E2E"/>
    <w:rsid w:val="0036755E"/>
    <w:rsid w:val="0037101C"/>
    <w:rsid w:val="00372BA3"/>
    <w:rsid w:val="00372BEF"/>
    <w:rsid w:val="0037469E"/>
    <w:rsid w:val="0037543F"/>
    <w:rsid w:val="003766C5"/>
    <w:rsid w:val="00377562"/>
    <w:rsid w:val="003824E0"/>
    <w:rsid w:val="00384912"/>
    <w:rsid w:val="00384F31"/>
    <w:rsid w:val="00390D3E"/>
    <w:rsid w:val="003911E6"/>
    <w:rsid w:val="003919DE"/>
    <w:rsid w:val="00393173"/>
    <w:rsid w:val="00393AC2"/>
    <w:rsid w:val="00394032"/>
    <w:rsid w:val="00394314"/>
    <w:rsid w:val="00394F89"/>
    <w:rsid w:val="00395B7D"/>
    <w:rsid w:val="00397719"/>
    <w:rsid w:val="00397CAA"/>
    <w:rsid w:val="00397EFE"/>
    <w:rsid w:val="003A29F3"/>
    <w:rsid w:val="003A39AC"/>
    <w:rsid w:val="003A41A3"/>
    <w:rsid w:val="003A4927"/>
    <w:rsid w:val="003A6CBC"/>
    <w:rsid w:val="003A7563"/>
    <w:rsid w:val="003B192A"/>
    <w:rsid w:val="003B35E7"/>
    <w:rsid w:val="003B71EE"/>
    <w:rsid w:val="003C2257"/>
    <w:rsid w:val="003C368E"/>
    <w:rsid w:val="003C575B"/>
    <w:rsid w:val="003C5F68"/>
    <w:rsid w:val="003C65AD"/>
    <w:rsid w:val="003C79C9"/>
    <w:rsid w:val="003D1369"/>
    <w:rsid w:val="003D179C"/>
    <w:rsid w:val="003D197F"/>
    <w:rsid w:val="003D1AB0"/>
    <w:rsid w:val="003D6F4F"/>
    <w:rsid w:val="003E052D"/>
    <w:rsid w:val="003E148E"/>
    <w:rsid w:val="003E4CAB"/>
    <w:rsid w:val="003E5205"/>
    <w:rsid w:val="003E52EB"/>
    <w:rsid w:val="003E681A"/>
    <w:rsid w:val="003E6EDF"/>
    <w:rsid w:val="003E7765"/>
    <w:rsid w:val="003F028D"/>
    <w:rsid w:val="003F07F0"/>
    <w:rsid w:val="003F0900"/>
    <w:rsid w:val="003F5A6C"/>
    <w:rsid w:val="003F70CA"/>
    <w:rsid w:val="004005C2"/>
    <w:rsid w:val="00401DD7"/>
    <w:rsid w:val="00403FCB"/>
    <w:rsid w:val="004076B7"/>
    <w:rsid w:val="00407B3C"/>
    <w:rsid w:val="00411B46"/>
    <w:rsid w:val="004131F2"/>
    <w:rsid w:val="00413876"/>
    <w:rsid w:val="004140F0"/>
    <w:rsid w:val="0041424F"/>
    <w:rsid w:val="00415387"/>
    <w:rsid w:val="0041738C"/>
    <w:rsid w:val="00417723"/>
    <w:rsid w:val="0042161C"/>
    <w:rsid w:val="0042208D"/>
    <w:rsid w:val="004241A7"/>
    <w:rsid w:val="00425ACE"/>
    <w:rsid w:val="00426954"/>
    <w:rsid w:val="00426D0C"/>
    <w:rsid w:val="004307C1"/>
    <w:rsid w:val="0043221E"/>
    <w:rsid w:val="00432AF3"/>
    <w:rsid w:val="0043379F"/>
    <w:rsid w:val="00436094"/>
    <w:rsid w:val="00437DFE"/>
    <w:rsid w:val="004403E4"/>
    <w:rsid w:val="004435A4"/>
    <w:rsid w:val="00443623"/>
    <w:rsid w:val="004436FB"/>
    <w:rsid w:val="00443AE8"/>
    <w:rsid w:val="00443B0B"/>
    <w:rsid w:val="0044590E"/>
    <w:rsid w:val="004470AF"/>
    <w:rsid w:val="004500B0"/>
    <w:rsid w:val="00450C34"/>
    <w:rsid w:val="004510C6"/>
    <w:rsid w:val="00451963"/>
    <w:rsid w:val="00451C71"/>
    <w:rsid w:val="00452EC0"/>
    <w:rsid w:val="004548C1"/>
    <w:rsid w:val="00454F61"/>
    <w:rsid w:val="00455E32"/>
    <w:rsid w:val="0046007F"/>
    <w:rsid w:val="00460DF2"/>
    <w:rsid w:val="00460EB9"/>
    <w:rsid w:val="00463632"/>
    <w:rsid w:val="004649A0"/>
    <w:rsid w:val="0046541F"/>
    <w:rsid w:val="004666E9"/>
    <w:rsid w:val="00466ABF"/>
    <w:rsid w:val="0047035E"/>
    <w:rsid w:val="004733C8"/>
    <w:rsid w:val="004749B9"/>
    <w:rsid w:val="00476146"/>
    <w:rsid w:val="00476C03"/>
    <w:rsid w:val="0048151B"/>
    <w:rsid w:val="004823C1"/>
    <w:rsid w:val="004826B8"/>
    <w:rsid w:val="004834FF"/>
    <w:rsid w:val="00483A8F"/>
    <w:rsid w:val="00484D14"/>
    <w:rsid w:val="00485121"/>
    <w:rsid w:val="00485137"/>
    <w:rsid w:val="00485575"/>
    <w:rsid w:val="0048626C"/>
    <w:rsid w:val="00486312"/>
    <w:rsid w:val="004948B5"/>
    <w:rsid w:val="00494BF7"/>
    <w:rsid w:val="00496A07"/>
    <w:rsid w:val="00496BD5"/>
    <w:rsid w:val="00497EC0"/>
    <w:rsid w:val="004A0C69"/>
    <w:rsid w:val="004A142A"/>
    <w:rsid w:val="004A4966"/>
    <w:rsid w:val="004A6A1E"/>
    <w:rsid w:val="004A6A3A"/>
    <w:rsid w:val="004A6F04"/>
    <w:rsid w:val="004A7774"/>
    <w:rsid w:val="004B1412"/>
    <w:rsid w:val="004B1471"/>
    <w:rsid w:val="004B38EC"/>
    <w:rsid w:val="004B5420"/>
    <w:rsid w:val="004B58F7"/>
    <w:rsid w:val="004B6E46"/>
    <w:rsid w:val="004B7117"/>
    <w:rsid w:val="004B7EDF"/>
    <w:rsid w:val="004C113F"/>
    <w:rsid w:val="004C1154"/>
    <w:rsid w:val="004C15D0"/>
    <w:rsid w:val="004C2198"/>
    <w:rsid w:val="004C31C0"/>
    <w:rsid w:val="004C4451"/>
    <w:rsid w:val="004C5AD4"/>
    <w:rsid w:val="004C5EC1"/>
    <w:rsid w:val="004C6D60"/>
    <w:rsid w:val="004C6E06"/>
    <w:rsid w:val="004C78D1"/>
    <w:rsid w:val="004C7D25"/>
    <w:rsid w:val="004D3987"/>
    <w:rsid w:val="004D4049"/>
    <w:rsid w:val="004D469B"/>
    <w:rsid w:val="004D679C"/>
    <w:rsid w:val="004E0168"/>
    <w:rsid w:val="004E054F"/>
    <w:rsid w:val="004E42A3"/>
    <w:rsid w:val="004E4591"/>
    <w:rsid w:val="004E6097"/>
    <w:rsid w:val="004E6B7D"/>
    <w:rsid w:val="004E71E0"/>
    <w:rsid w:val="004F1556"/>
    <w:rsid w:val="004F247C"/>
    <w:rsid w:val="004F5564"/>
    <w:rsid w:val="004F6479"/>
    <w:rsid w:val="004F6849"/>
    <w:rsid w:val="004F6D32"/>
    <w:rsid w:val="00500917"/>
    <w:rsid w:val="00500C56"/>
    <w:rsid w:val="0050244A"/>
    <w:rsid w:val="00502465"/>
    <w:rsid w:val="005030D3"/>
    <w:rsid w:val="00503DDA"/>
    <w:rsid w:val="0050454E"/>
    <w:rsid w:val="005059C5"/>
    <w:rsid w:val="00506813"/>
    <w:rsid w:val="00506ED9"/>
    <w:rsid w:val="00510637"/>
    <w:rsid w:val="00511279"/>
    <w:rsid w:val="00511D72"/>
    <w:rsid w:val="00512DB2"/>
    <w:rsid w:val="00514574"/>
    <w:rsid w:val="00515BF2"/>
    <w:rsid w:val="00516E5D"/>
    <w:rsid w:val="00517B6F"/>
    <w:rsid w:val="005200FB"/>
    <w:rsid w:val="005204E6"/>
    <w:rsid w:val="00522F60"/>
    <w:rsid w:val="00525228"/>
    <w:rsid w:val="0052539A"/>
    <w:rsid w:val="005255A4"/>
    <w:rsid w:val="0052592D"/>
    <w:rsid w:val="00525ABC"/>
    <w:rsid w:val="0052698D"/>
    <w:rsid w:val="00530B51"/>
    <w:rsid w:val="00531A32"/>
    <w:rsid w:val="0053223A"/>
    <w:rsid w:val="0053268D"/>
    <w:rsid w:val="00533A06"/>
    <w:rsid w:val="00533D87"/>
    <w:rsid w:val="0053559E"/>
    <w:rsid w:val="00536189"/>
    <w:rsid w:val="005365CB"/>
    <w:rsid w:val="00537275"/>
    <w:rsid w:val="00540937"/>
    <w:rsid w:val="00542BF7"/>
    <w:rsid w:val="00545F3F"/>
    <w:rsid w:val="005464D7"/>
    <w:rsid w:val="00546ABF"/>
    <w:rsid w:val="005473B8"/>
    <w:rsid w:val="00547669"/>
    <w:rsid w:val="005477A6"/>
    <w:rsid w:val="00547DC0"/>
    <w:rsid w:val="00547E7E"/>
    <w:rsid w:val="0055366F"/>
    <w:rsid w:val="00553F8B"/>
    <w:rsid w:val="005545A4"/>
    <w:rsid w:val="00554B34"/>
    <w:rsid w:val="00555D48"/>
    <w:rsid w:val="005578E2"/>
    <w:rsid w:val="005604C3"/>
    <w:rsid w:val="0056063B"/>
    <w:rsid w:val="005627AB"/>
    <w:rsid w:val="00562BC4"/>
    <w:rsid w:val="00562D8E"/>
    <w:rsid w:val="0056474C"/>
    <w:rsid w:val="00564C7E"/>
    <w:rsid w:val="005665C2"/>
    <w:rsid w:val="00566634"/>
    <w:rsid w:val="0056728C"/>
    <w:rsid w:val="00570805"/>
    <w:rsid w:val="00571BB4"/>
    <w:rsid w:val="005749AB"/>
    <w:rsid w:val="00574ADD"/>
    <w:rsid w:val="00574E81"/>
    <w:rsid w:val="005762FF"/>
    <w:rsid w:val="005771D4"/>
    <w:rsid w:val="005773D9"/>
    <w:rsid w:val="0057745F"/>
    <w:rsid w:val="00577B0C"/>
    <w:rsid w:val="0058053B"/>
    <w:rsid w:val="00580B80"/>
    <w:rsid w:val="00581215"/>
    <w:rsid w:val="00581DA9"/>
    <w:rsid w:val="00582FD5"/>
    <w:rsid w:val="005834C8"/>
    <w:rsid w:val="005842B7"/>
    <w:rsid w:val="005845FB"/>
    <w:rsid w:val="00584AF8"/>
    <w:rsid w:val="00585606"/>
    <w:rsid w:val="00585AEE"/>
    <w:rsid w:val="00587748"/>
    <w:rsid w:val="00591310"/>
    <w:rsid w:val="00591816"/>
    <w:rsid w:val="005929BE"/>
    <w:rsid w:val="005933C1"/>
    <w:rsid w:val="005A05FF"/>
    <w:rsid w:val="005A20DA"/>
    <w:rsid w:val="005A3956"/>
    <w:rsid w:val="005A5161"/>
    <w:rsid w:val="005A5FB9"/>
    <w:rsid w:val="005A7B31"/>
    <w:rsid w:val="005B1E65"/>
    <w:rsid w:val="005B2C51"/>
    <w:rsid w:val="005B333B"/>
    <w:rsid w:val="005B4E9B"/>
    <w:rsid w:val="005B5B71"/>
    <w:rsid w:val="005B6F79"/>
    <w:rsid w:val="005C0241"/>
    <w:rsid w:val="005C2091"/>
    <w:rsid w:val="005C35E8"/>
    <w:rsid w:val="005C43A8"/>
    <w:rsid w:val="005C54E4"/>
    <w:rsid w:val="005C5A59"/>
    <w:rsid w:val="005C632A"/>
    <w:rsid w:val="005D06A6"/>
    <w:rsid w:val="005D0BA9"/>
    <w:rsid w:val="005D0BB8"/>
    <w:rsid w:val="005D1DDD"/>
    <w:rsid w:val="005D40A6"/>
    <w:rsid w:val="005D4393"/>
    <w:rsid w:val="005D63AB"/>
    <w:rsid w:val="005E06E4"/>
    <w:rsid w:val="005E1022"/>
    <w:rsid w:val="005E110B"/>
    <w:rsid w:val="005E2266"/>
    <w:rsid w:val="005E2658"/>
    <w:rsid w:val="005E28BE"/>
    <w:rsid w:val="005E3CCA"/>
    <w:rsid w:val="005E51F1"/>
    <w:rsid w:val="005E595A"/>
    <w:rsid w:val="005E706D"/>
    <w:rsid w:val="005F2852"/>
    <w:rsid w:val="005F328B"/>
    <w:rsid w:val="005F5BA1"/>
    <w:rsid w:val="005F5BAA"/>
    <w:rsid w:val="00600EDE"/>
    <w:rsid w:val="006017A8"/>
    <w:rsid w:val="006033BA"/>
    <w:rsid w:val="00603706"/>
    <w:rsid w:val="00604E0C"/>
    <w:rsid w:val="0060577E"/>
    <w:rsid w:val="0060681D"/>
    <w:rsid w:val="00607753"/>
    <w:rsid w:val="006111D1"/>
    <w:rsid w:val="006148B0"/>
    <w:rsid w:val="00614B2E"/>
    <w:rsid w:val="0061769F"/>
    <w:rsid w:val="00617F75"/>
    <w:rsid w:val="00620BDE"/>
    <w:rsid w:val="00620C2B"/>
    <w:rsid w:val="00621D3E"/>
    <w:rsid w:val="006220E3"/>
    <w:rsid w:val="00625713"/>
    <w:rsid w:val="00625C9B"/>
    <w:rsid w:val="00626DC8"/>
    <w:rsid w:val="0062709E"/>
    <w:rsid w:val="006326B7"/>
    <w:rsid w:val="00633609"/>
    <w:rsid w:val="006344E6"/>
    <w:rsid w:val="006347C9"/>
    <w:rsid w:val="006400B6"/>
    <w:rsid w:val="00640B0C"/>
    <w:rsid w:val="00642CE2"/>
    <w:rsid w:val="00643F0C"/>
    <w:rsid w:val="00645B2C"/>
    <w:rsid w:val="00645FCF"/>
    <w:rsid w:val="00647D6D"/>
    <w:rsid w:val="00650173"/>
    <w:rsid w:val="0065275C"/>
    <w:rsid w:val="006558C1"/>
    <w:rsid w:val="006560C9"/>
    <w:rsid w:val="00657C99"/>
    <w:rsid w:val="00660233"/>
    <w:rsid w:val="00660315"/>
    <w:rsid w:val="006607EB"/>
    <w:rsid w:val="00662AC4"/>
    <w:rsid w:val="00662B6D"/>
    <w:rsid w:val="00663C83"/>
    <w:rsid w:val="00665312"/>
    <w:rsid w:val="0067146B"/>
    <w:rsid w:val="006717C9"/>
    <w:rsid w:val="00671E0A"/>
    <w:rsid w:val="00673090"/>
    <w:rsid w:val="0067586A"/>
    <w:rsid w:val="00676843"/>
    <w:rsid w:val="00680116"/>
    <w:rsid w:val="0068033B"/>
    <w:rsid w:val="0068090F"/>
    <w:rsid w:val="00681DB9"/>
    <w:rsid w:val="00681E9F"/>
    <w:rsid w:val="00683154"/>
    <w:rsid w:val="006838F3"/>
    <w:rsid w:val="00683C4F"/>
    <w:rsid w:val="0068472E"/>
    <w:rsid w:val="006851E0"/>
    <w:rsid w:val="006855B0"/>
    <w:rsid w:val="00685EFE"/>
    <w:rsid w:val="00686F7C"/>
    <w:rsid w:val="00691455"/>
    <w:rsid w:val="006928D3"/>
    <w:rsid w:val="00692AF4"/>
    <w:rsid w:val="00694C44"/>
    <w:rsid w:val="00695526"/>
    <w:rsid w:val="00696D95"/>
    <w:rsid w:val="006A053B"/>
    <w:rsid w:val="006A07BF"/>
    <w:rsid w:val="006A1F48"/>
    <w:rsid w:val="006A3C2A"/>
    <w:rsid w:val="006A4791"/>
    <w:rsid w:val="006A4C8F"/>
    <w:rsid w:val="006A4F28"/>
    <w:rsid w:val="006A5A95"/>
    <w:rsid w:val="006A7A8E"/>
    <w:rsid w:val="006B4241"/>
    <w:rsid w:val="006B4472"/>
    <w:rsid w:val="006B568B"/>
    <w:rsid w:val="006B646D"/>
    <w:rsid w:val="006B6A12"/>
    <w:rsid w:val="006B705B"/>
    <w:rsid w:val="006B7935"/>
    <w:rsid w:val="006C244A"/>
    <w:rsid w:val="006C638C"/>
    <w:rsid w:val="006C72D7"/>
    <w:rsid w:val="006C7C40"/>
    <w:rsid w:val="006C7CC2"/>
    <w:rsid w:val="006D3D7E"/>
    <w:rsid w:val="006D51D1"/>
    <w:rsid w:val="006D6ED6"/>
    <w:rsid w:val="006D70DB"/>
    <w:rsid w:val="006E146A"/>
    <w:rsid w:val="006E1FDC"/>
    <w:rsid w:val="006E4C70"/>
    <w:rsid w:val="006E5D19"/>
    <w:rsid w:val="006E64A3"/>
    <w:rsid w:val="006E7FC5"/>
    <w:rsid w:val="006F7735"/>
    <w:rsid w:val="00701772"/>
    <w:rsid w:val="007043DF"/>
    <w:rsid w:val="00704F7C"/>
    <w:rsid w:val="0070562F"/>
    <w:rsid w:val="00705832"/>
    <w:rsid w:val="0070739C"/>
    <w:rsid w:val="007105D0"/>
    <w:rsid w:val="007116DF"/>
    <w:rsid w:val="00711F57"/>
    <w:rsid w:val="00712283"/>
    <w:rsid w:val="00712BD2"/>
    <w:rsid w:val="00713A12"/>
    <w:rsid w:val="00715C24"/>
    <w:rsid w:val="00716E8F"/>
    <w:rsid w:val="00717EAD"/>
    <w:rsid w:val="00720081"/>
    <w:rsid w:val="00720CC6"/>
    <w:rsid w:val="0072231E"/>
    <w:rsid w:val="00723847"/>
    <w:rsid w:val="00724327"/>
    <w:rsid w:val="00724D93"/>
    <w:rsid w:val="00725B83"/>
    <w:rsid w:val="00726210"/>
    <w:rsid w:val="00727A9F"/>
    <w:rsid w:val="00727EB7"/>
    <w:rsid w:val="00730D4D"/>
    <w:rsid w:val="00732640"/>
    <w:rsid w:val="00736526"/>
    <w:rsid w:val="00737875"/>
    <w:rsid w:val="00742172"/>
    <w:rsid w:val="007469A2"/>
    <w:rsid w:val="00746B03"/>
    <w:rsid w:val="007510C2"/>
    <w:rsid w:val="00752722"/>
    <w:rsid w:val="007527EA"/>
    <w:rsid w:val="00754699"/>
    <w:rsid w:val="00754A83"/>
    <w:rsid w:val="00754D39"/>
    <w:rsid w:val="00754FE1"/>
    <w:rsid w:val="00757B13"/>
    <w:rsid w:val="00757FE6"/>
    <w:rsid w:val="007611CE"/>
    <w:rsid w:val="00762108"/>
    <w:rsid w:val="00764A4F"/>
    <w:rsid w:val="00765734"/>
    <w:rsid w:val="00766940"/>
    <w:rsid w:val="00770385"/>
    <w:rsid w:val="007721F0"/>
    <w:rsid w:val="0078226A"/>
    <w:rsid w:val="00783841"/>
    <w:rsid w:val="00784DD5"/>
    <w:rsid w:val="00785DE5"/>
    <w:rsid w:val="007860E2"/>
    <w:rsid w:val="0078768C"/>
    <w:rsid w:val="007907DD"/>
    <w:rsid w:val="00790B99"/>
    <w:rsid w:val="00790C2B"/>
    <w:rsid w:val="00791A69"/>
    <w:rsid w:val="0079455B"/>
    <w:rsid w:val="00795199"/>
    <w:rsid w:val="00795A9C"/>
    <w:rsid w:val="00797EF5"/>
    <w:rsid w:val="007A00F2"/>
    <w:rsid w:val="007A1B1B"/>
    <w:rsid w:val="007A1E3F"/>
    <w:rsid w:val="007A2CD0"/>
    <w:rsid w:val="007A341E"/>
    <w:rsid w:val="007A4FE1"/>
    <w:rsid w:val="007B2FE8"/>
    <w:rsid w:val="007B3C48"/>
    <w:rsid w:val="007B4B14"/>
    <w:rsid w:val="007C079C"/>
    <w:rsid w:val="007C17BF"/>
    <w:rsid w:val="007C63A6"/>
    <w:rsid w:val="007C64CA"/>
    <w:rsid w:val="007C6AFD"/>
    <w:rsid w:val="007C706C"/>
    <w:rsid w:val="007C70DF"/>
    <w:rsid w:val="007C7AC1"/>
    <w:rsid w:val="007D0753"/>
    <w:rsid w:val="007D42EF"/>
    <w:rsid w:val="007D5D39"/>
    <w:rsid w:val="007D7400"/>
    <w:rsid w:val="007E04C1"/>
    <w:rsid w:val="007E06B3"/>
    <w:rsid w:val="007E11F9"/>
    <w:rsid w:val="007E1878"/>
    <w:rsid w:val="007E3A01"/>
    <w:rsid w:val="007E41D8"/>
    <w:rsid w:val="007E5BE1"/>
    <w:rsid w:val="007E74D9"/>
    <w:rsid w:val="007E765D"/>
    <w:rsid w:val="007F1BDA"/>
    <w:rsid w:val="007F243F"/>
    <w:rsid w:val="007F56D5"/>
    <w:rsid w:val="007F5DAE"/>
    <w:rsid w:val="007F659C"/>
    <w:rsid w:val="007F671B"/>
    <w:rsid w:val="007F706D"/>
    <w:rsid w:val="0080123F"/>
    <w:rsid w:val="008021F5"/>
    <w:rsid w:val="00802223"/>
    <w:rsid w:val="00802C3A"/>
    <w:rsid w:val="008039CA"/>
    <w:rsid w:val="00804F1D"/>
    <w:rsid w:val="00806247"/>
    <w:rsid w:val="00813534"/>
    <w:rsid w:val="008135B9"/>
    <w:rsid w:val="00815663"/>
    <w:rsid w:val="008159D1"/>
    <w:rsid w:val="008160B2"/>
    <w:rsid w:val="00816F61"/>
    <w:rsid w:val="008178C4"/>
    <w:rsid w:val="00817F5C"/>
    <w:rsid w:val="008203E4"/>
    <w:rsid w:val="00821DEB"/>
    <w:rsid w:val="00822BE5"/>
    <w:rsid w:val="008234CA"/>
    <w:rsid w:val="00823F7B"/>
    <w:rsid w:val="00824DFC"/>
    <w:rsid w:val="00824E73"/>
    <w:rsid w:val="0082512B"/>
    <w:rsid w:val="00826F17"/>
    <w:rsid w:val="00827464"/>
    <w:rsid w:val="00827A89"/>
    <w:rsid w:val="00830E18"/>
    <w:rsid w:val="008312DB"/>
    <w:rsid w:val="0083352A"/>
    <w:rsid w:val="008347FA"/>
    <w:rsid w:val="0083522F"/>
    <w:rsid w:val="00836336"/>
    <w:rsid w:val="00837CD9"/>
    <w:rsid w:val="00841086"/>
    <w:rsid w:val="00841343"/>
    <w:rsid w:val="0084173C"/>
    <w:rsid w:val="00843626"/>
    <w:rsid w:val="0084408D"/>
    <w:rsid w:val="00844115"/>
    <w:rsid w:val="0084500C"/>
    <w:rsid w:val="00852F5C"/>
    <w:rsid w:val="008545E5"/>
    <w:rsid w:val="00855B43"/>
    <w:rsid w:val="00855D25"/>
    <w:rsid w:val="00856A86"/>
    <w:rsid w:val="00856B64"/>
    <w:rsid w:val="0086272D"/>
    <w:rsid w:val="00864371"/>
    <w:rsid w:val="008645CC"/>
    <w:rsid w:val="008658CE"/>
    <w:rsid w:val="00866003"/>
    <w:rsid w:val="00867527"/>
    <w:rsid w:val="00871EC0"/>
    <w:rsid w:val="00872A3C"/>
    <w:rsid w:val="0087451C"/>
    <w:rsid w:val="0087559A"/>
    <w:rsid w:val="00876405"/>
    <w:rsid w:val="00877D83"/>
    <w:rsid w:val="008807CD"/>
    <w:rsid w:val="00880964"/>
    <w:rsid w:val="008839B5"/>
    <w:rsid w:val="0088472D"/>
    <w:rsid w:val="00886CC5"/>
    <w:rsid w:val="00886EE4"/>
    <w:rsid w:val="00890FBF"/>
    <w:rsid w:val="00891BB8"/>
    <w:rsid w:val="00892525"/>
    <w:rsid w:val="0089254F"/>
    <w:rsid w:val="0089534B"/>
    <w:rsid w:val="0089567A"/>
    <w:rsid w:val="008A007A"/>
    <w:rsid w:val="008A17FF"/>
    <w:rsid w:val="008A1801"/>
    <w:rsid w:val="008A192C"/>
    <w:rsid w:val="008A19C2"/>
    <w:rsid w:val="008A331C"/>
    <w:rsid w:val="008A337D"/>
    <w:rsid w:val="008A382A"/>
    <w:rsid w:val="008A3D7A"/>
    <w:rsid w:val="008A4243"/>
    <w:rsid w:val="008A773F"/>
    <w:rsid w:val="008A7B78"/>
    <w:rsid w:val="008A7D46"/>
    <w:rsid w:val="008B1D01"/>
    <w:rsid w:val="008B2007"/>
    <w:rsid w:val="008B204B"/>
    <w:rsid w:val="008B3171"/>
    <w:rsid w:val="008B33B7"/>
    <w:rsid w:val="008B3610"/>
    <w:rsid w:val="008B38B9"/>
    <w:rsid w:val="008B4545"/>
    <w:rsid w:val="008B7123"/>
    <w:rsid w:val="008B7D85"/>
    <w:rsid w:val="008B7EB8"/>
    <w:rsid w:val="008C13DA"/>
    <w:rsid w:val="008C1B34"/>
    <w:rsid w:val="008C1C40"/>
    <w:rsid w:val="008C3454"/>
    <w:rsid w:val="008C3785"/>
    <w:rsid w:val="008C3B20"/>
    <w:rsid w:val="008C4192"/>
    <w:rsid w:val="008C51A3"/>
    <w:rsid w:val="008C64C0"/>
    <w:rsid w:val="008C6755"/>
    <w:rsid w:val="008C7773"/>
    <w:rsid w:val="008D0B19"/>
    <w:rsid w:val="008D1B8D"/>
    <w:rsid w:val="008D24F0"/>
    <w:rsid w:val="008D3064"/>
    <w:rsid w:val="008D3754"/>
    <w:rsid w:val="008D4152"/>
    <w:rsid w:val="008D4175"/>
    <w:rsid w:val="008D42DF"/>
    <w:rsid w:val="008D4EE5"/>
    <w:rsid w:val="008D55F3"/>
    <w:rsid w:val="008D7252"/>
    <w:rsid w:val="008E00CF"/>
    <w:rsid w:val="008E0690"/>
    <w:rsid w:val="008E0CB2"/>
    <w:rsid w:val="008E1AB3"/>
    <w:rsid w:val="008E27E5"/>
    <w:rsid w:val="008E4228"/>
    <w:rsid w:val="008F065D"/>
    <w:rsid w:val="008F0A1C"/>
    <w:rsid w:val="008F1805"/>
    <w:rsid w:val="008F3A4F"/>
    <w:rsid w:val="008F667D"/>
    <w:rsid w:val="008F79F3"/>
    <w:rsid w:val="0090042B"/>
    <w:rsid w:val="009005DA"/>
    <w:rsid w:val="009025FD"/>
    <w:rsid w:val="00904D3D"/>
    <w:rsid w:val="00910777"/>
    <w:rsid w:val="00914978"/>
    <w:rsid w:val="00916025"/>
    <w:rsid w:val="00916573"/>
    <w:rsid w:val="009165E0"/>
    <w:rsid w:val="00916705"/>
    <w:rsid w:val="00917F53"/>
    <w:rsid w:val="009210A0"/>
    <w:rsid w:val="00921AC9"/>
    <w:rsid w:val="00922187"/>
    <w:rsid w:val="00922539"/>
    <w:rsid w:val="00926795"/>
    <w:rsid w:val="009307A9"/>
    <w:rsid w:val="00930F97"/>
    <w:rsid w:val="00932F53"/>
    <w:rsid w:val="00933BD8"/>
    <w:rsid w:val="009357FA"/>
    <w:rsid w:val="009376E4"/>
    <w:rsid w:val="009405FF"/>
    <w:rsid w:val="00943A09"/>
    <w:rsid w:val="00943CBF"/>
    <w:rsid w:val="0094462D"/>
    <w:rsid w:val="00945A08"/>
    <w:rsid w:val="00945F94"/>
    <w:rsid w:val="00952AA8"/>
    <w:rsid w:val="00953699"/>
    <w:rsid w:val="00954847"/>
    <w:rsid w:val="009600A8"/>
    <w:rsid w:val="00960861"/>
    <w:rsid w:val="00960B57"/>
    <w:rsid w:val="009643AD"/>
    <w:rsid w:val="00965989"/>
    <w:rsid w:val="0097030D"/>
    <w:rsid w:val="009703E1"/>
    <w:rsid w:val="00976CB8"/>
    <w:rsid w:val="00977CAD"/>
    <w:rsid w:val="00980632"/>
    <w:rsid w:val="00980B34"/>
    <w:rsid w:val="00980B6D"/>
    <w:rsid w:val="0098583E"/>
    <w:rsid w:val="00987C50"/>
    <w:rsid w:val="00992F09"/>
    <w:rsid w:val="009939AF"/>
    <w:rsid w:val="009A009F"/>
    <w:rsid w:val="009A0C03"/>
    <w:rsid w:val="009A0E3C"/>
    <w:rsid w:val="009A14B4"/>
    <w:rsid w:val="009A2762"/>
    <w:rsid w:val="009A32CB"/>
    <w:rsid w:val="009A3FFA"/>
    <w:rsid w:val="009A4320"/>
    <w:rsid w:val="009A4BCA"/>
    <w:rsid w:val="009A4E74"/>
    <w:rsid w:val="009A5B42"/>
    <w:rsid w:val="009A7180"/>
    <w:rsid w:val="009A75CC"/>
    <w:rsid w:val="009A7B28"/>
    <w:rsid w:val="009B0DDB"/>
    <w:rsid w:val="009B1CC6"/>
    <w:rsid w:val="009B346F"/>
    <w:rsid w:val="009B3808"/>
    <w:rsid w:val="009B4E16"/>
    <w:rsid w:val="009C160C"/>
    <w:rsid w:val="009C2127"/>
    <w:rsid w:val="009C2DC9"/>
    <w:rsid w:val="009C44BA"/>
    <w:rsid w:val="009C4DDD"/>
    <w:rsid w:val="009C4F14"/>
    <w:rsid w:val="009C5E2E"/>
    <w:rsid w:val="009D05F2"/>
    <w:rsid w:val="009D0982"/>
    <w:rsid w:val="009D1741"/>
    <w:rsid w:val="009D1C12"/>
    <w:rsid w:val="009D2375"/>
    <w:rsid w:val="009D2FB8"/>
    <w:rsid w:val="009D4EDF"/>
    <w:rsid w:val="009D590C"/>
    <w:rsid w:val="009D7D9B"/>
    <w:rsid w:val="009E0AA3"/>
    <w:rsid w:val="009E0C31"/>
    <w:rsid w:val="009E1920"/>
    <w:rsid w:val="009E2538"/>
    <w:rsid w:val="009E2902"/>
    <w:rsid w:val="009E35BA"/>
    <w:rsid w:val="009E3616"/>
    <w:rsid w:val="009E3D68"/>
    <w:rsid w:val="009E4008"/>
    <w:rsid w:val="009E54D4"/>
    <w:rsid w:val="009E5734"/>
    <w:rsid w:val="009E65A2"/>
    <w:rsid w:val="009E6C77"/>
    <w:rsid w:val="009E7F46"/>
    <w:rsid w:val="009F211C"/>
    <w:rsid w:val="009F229D"/>
    <w:rsid w:val="009F59B3"/>
    <w:rsid w:val="00A00679"/>
    <w:rsid w:val="00A00BBE"/>
    <w:rsid w:val="00A00F3E"/>
    <w:rsid w:val="00A01038"/>
    <w:rsid w:val="00A0193B"/>
    <w:rsid w:val="00A02266"/>
    <w:rsid w:val="00A02397"/>
    <w:rsid w:val="00A023A9"/>
    <w:rsid w:val="00A0385E"/>
    <w:rsid w:val="00A049AF"/>
    <w:rsid w:val="00A04A6E"/>
    <w:rsid w:val="00A06CE5"/>
    <w:rsid w:val="00A070E6"/>
    <w:rsid w:val="00A07DF6"/>
    <w:rsid w:val="00A10246"/>
    <w:rsid w:val="00A12E80"/>
    <w:rsid w:val="00A13283"/>
    <w:rsid w:val="00A15351"/>
    <w:rsid w:val="00A176F1"/>
    <w:rsid w:val="00A20D09"/>
    <w:rsid w:val="00A21B43"/>
    <w:rsid w:val="00A2291A"/>
    <w:rsid w:val="00A23323"/>
    <w:rsid w:val="00A23AD8"/>
    <w:rsid w:val="00A2528F"/>
    <w:rsid w:val="00A271F4"/>
    <w:rsid w:val="00A27922"/>
    <w:rsid w:val="00A27D53"/>
    <w:rsid w:val="00A30FF6"/>
    <w:rsid w:val="00A32A35"/>
    <w:rsid w:val="00A334FA"/>
    <w:rsid w:val="00A33C66"/>
    <w:rsid w:val="00A34016"/>
    <w:rsid w:val="00A371E7"/>
    <w:rsid w:val="00A37BEB"/>
    <w:rsid w:val="00A4156C"/>
    <w:rsid w:val="00A42469"/>
    <w:rsid w:val="00A43377"/>
    <w:rsid w:val="00A43C50"/>
    <w:rsid w:val="00A43F78"/>
    <w:rsid w:val="00A451E8"/>
    <w:rsid w:val="00A457F9"/>
    <w:rsid w:val="00A4624D"/>
    <w:rsid w:val="00A46718"/>
    <w:rsid w:val="00A50066"/>
    <w:rsid w:val="00A50DE2"/>
    <w:rsid w:val="00A51E05"/>
    <w:rsid w:val="00A522B8"/>
    <w:rsid w:val="00A53C6D"/>
    <w:rsid w:val="00A53E8E"/>
    <w:rsid w:val="00A5468A"/>
    <w:rsid w:val="00A55308"/>
    <w:rsid w:val="00A56489"/>
    <w:rsid w:val="00A60926"/>
    <w:rsid w:val="00A60E2A"/>
    <w:rsid w:val="00A62266"/>
    <w:rsid w:val="00A66BCD"/>
    <w:rsid w:val="00A70B69"/>
    <w:rsid w:val="00A71BEF"/>
    <w:rsid w:val="00A76C2E"/>
    <w:rsid w:val="00A77A48"/>
    <w:rsid w:val="00A812DE"/>
    <w:rsid w:val="00A82361"/>
    <w:rsid w:val="00A827F8"/>
    <w:rsid w:val="00A831DA"/>
    <w:rsid w:val="00A85300"/>
    <w:rsid w:val="00A855BE"/>
    <w:rsid w:val="00A868A7"/>
    <w:rsid w:val="00A8733A"/>
    <w:rsid w:val="00A90137"/>
    <w:rsid w:val="00A9118F"/>
    <w:rsid w:val="00A92381"/>
    <w:rsid w:val="00A92E85"/>
    <w:rsid w:val="00A9417E"/>
    <w:rsid w:val="00A9452D"/>
    <w:rsid w:val="00A94A2B"/>
    <w:rsid w:val="00AA0AEA"/>
    <w:rsid w:val="00AA2889"/>
    <w:rsid w:val="00AA6D18"/>
    <w:rsid w:val="00AB01E6"/>
    <w:rsid w:val="00AB1C28"/>
    <w:rsid w:val="00AB1DC5"/>
    <w:rsid w:val="00AB3FD7"/>
    <w:rsid w:val="00AB5A14"/>
    <w:rsid w:val="00AB710A"/>
    <w:rsid w:val="00AC0703"/>
    <w:rsid w:val="00AC18C9"/>
    <w:rsid w:val="00AC1C17"/>
    <w:rsid w:val="00AC3FC6"/>
    <w:rsid w:val="00AC4C2A"/>
    <w:rsid w:val="00AC5CAD"/>
    <w:rsid w:val="00AC5E85"/>
    <w:rsid w:val="00AC5EDE"/>
    <w:rsid w:val="00AC66DB"/>
    <w:rsid w:val="00AC6BB4"/>
    <w:rsid w:val="00AC79CF"/>
    <w:rsid w:val="00AD220E"/>
    <w:rsid w:val="00AD5887"/>
    <w:rsid w:val="00AD5AB9"/>
    <w:rsid w:val="00AD67E3"/>
    <w:rsid w:val="00AD7234"/>
    <w:rsid w:val="00AE070D"/>
    <w:rsid w:val="00AE0DCA"/>
    <w:rsid w:val="00AE120D"/>
    <w:rsid w:val="00AE1A01"/>
    <w:rsid w:val="00AE25D4"/>
    <w:rsid w:val="00AE3658"/>
    <w:rsid w:val="00AE5188"/>
    <w:rsid w:val="00AE680A"/>
    <w:rsid w:val="00AF01D3"/>
    <w:rsid w:val="00AF0D17"/>
    <w:rsid w:val="00AF2CD1"/>
    <w:rsid w:val="00AF4009"/>
    <w:rsid w:val="00AF4836"/>
    <w:rsid w:val="00AF4FDE"/>
    <w:rsid w:val="00AF5FD4"/>
    <w:rsid w:val="00AF6E7F"/>
    <w:rsid w:val="00B0095F"/>
    <w:rsid w:val="00B041A5"/>
    <w:rsid w:val="00B053A3"/>
    <w:rsid w:val="00B06469"/>
    <w:rsid w:val="00B06A06"/>
    <w:rsid w:val="00B06CE4"/>
    <w:rsid w:val="00B07C2F"/>
    <w:rsid w:val="00B07E17"/>
    <w:rsid w:val="00B10ACD"/>
    <w:rsid w:val="00B129AF"/>
    <w:rsid w:val="00B12DE4"/>
    <w:rsid w:val="00B144BB"/>
    <w:rsid w:val="00B14518"/>
    <w:rsid w:val="00B15AD3"/>
    <w:rsid w:val="00B16BA9"/>
    <w:rsid w:val="00B21029"/>
    <w:rsid w:val="00B2228A"/>
    <w:rsid w:val="00B22C38"/>
    <w:rsid w:val="00B2306B"/>
    <w:rsid w:val="00B266F7"/>
    <w:rsid w:val="00B2754B"/>
    <w:rsid w:val="00B30D0A"/>
    <w:rsid w:val="00B3134C"/>
    <w:rsid w:val="00B323F9"/>
    <w:rsid w:val="00B331AB"/>
    <w:rsid w:val="00B343C6"/>
    <w:rsid w:val="00B35FCE"/>
    <w:rsid w:val="00B36BFD"/>
    <w:rsid w:val="00B36ED2"/>
    <w:rsid w:val="00B40D0F"/>
    <w:rsid w:val="00B416D4"/>
    <w:rsid w:val="00B4172D"/>
    <w:rsid w:val="00B44242"/>
    <w:rsid w:val="00B455AA"/>
    <w:rsid w:val="00B47D90"/>
    <w:rsid w:val="00B50F18"/>
    <w:rsid w:val="00B50F4E"/>
    <w:rsid w:val="00B51131"/>
    <w:rsid w:val="00B511CD"/>
    <w:rsid w:val="00B522A4"/>
    <w:rsid w:val="00B5279F"/>
    <w:rsid w:val="00B527B3"/>
    <w:rsid w:val="00B532A3"/>
    <w:rsid w:val="00B53884"/>
    <w:rsid w:val="00B53C30"/>
    <w:rsid w:val="00B57F26"/>
    <w:rsid w:val="00B6088D"/>
    <w:rsid w:val="00B61FDC"/>
    <w:rsid w:val="00B62504"/>
    <w:rsid w:val="00B62815"/>
    <w:rsid w:val="00B62CC2"/>
    <w:rsid w:val="00B63A35"/>
    <w:rsid w:val="00B6501F"/>
    <w:rsid w:val="00B6510F"/>
    <w:rsid w:val="00B657EE"/>
    <w:rsid w:val="00B71EAA"/>
    <w:rsid w:val="00B72111"/>
    <w:rsid w:val="00B72768"/>
    <w:rsid w:val="00B738B9"/>
    <w:rsid w:val="00B73C0D"/>
    <w:rsid w:val="00B76FC5"/>
    <w:rsid w:val="00B81906"/>
    <w:rsid w:val="00B8246F"/>
    <w:rsid w:val="00B842CB"/>
    <w:rsid w:val="00B86AE5"/>
    <w:rsid w:val="00B903CF"/>
    <w:rsid w:val="00B90595"/>
    <w:rsid w:val="00B9411B"/>
    <w:rsid w:val="00B945B3"/>
    <w:rsid w:val="00B951A5"/>
    <w:rsid w:val="00B964CB"/>
    <w:rsid w:val="00BA047C"/>
    <w:rsid w:val="00BA08AB"/>
    <w:rsid w:val="00BA0F4A"/>
    <w:rsid w:val="00BA19AD"/>
    <w:rsid w:val="00BA1F99"/>
    <w:rsid w:val="00BA54ED"/>
    <w:rsid w:val="00BA61D7"/>
    <w:rsid w:val="00BA789E"/>
    <w:rsid w:val="00BA7AEE"/>
    <w:rsid w:val="00BB0675"/>
    <w:rsid w:val="00BB35D7"/>
    <w:rsid w:val="00BB36AF"/>
    <w:rsid w:val="00BB525F"/>
    <w:rsid w:val="00BB5BDF"/>
    <w:rsid w:val="00BB7E25"/>
    <w:rsid w:val="00BC294C"/>
    <w:rsid w:val="00BC37DB"/>
    <w:rsid w:val="00BC57D7"/>
    <w:rsid w:val="00BC7CAE"/>
    <w:rsid w:val="00BD1E14"/>
    <w:rsid w:val="00BD1FFF"/>
    <w:rsid w:val="00BD22DC"/>
    <w:rsid w:val="00BD4BE0"/>
    <w:rsid w:val="00BD55C5"/>
    <w:rsid w:val="00BD7705"/>
    <w:rsid w:val="00BD7AE2"/>
    <w:rsid w:val="00BD7E7F"/>
    <w:rsid w:val="00BE07B5"/>
    <w:rsid w:val="00BE1AC4"/>
    <w:rsid w:val="00BE1D7A"/>
    <w:rsid w:val="00BE2AAA"/>
    <w:rsid w:val="00BE2E61"/>
    <w:rsid w:val="00BE5C16"/>
    <w:rsid w:val="00BE67CC"/>
    <w:rsid w:val="00BE6E52"/>
    <w:rsid w:val="00BE78B6"/>
    <w:rsid w:val="00BF365B"/>
    <w:rsid w:val="00BF385D"/>
    <w:rsid w:val="00BF48A8"/>
    <w:rsid w:val="00BF5D7C"/>
    <w:rsid w:val="00BF685E"/>
    <w:rsid w:val="00C02CCF"/>
    <w:rsid w:val="00C030DE"/>
    <w:rsid w:val="00C047D0"/>
    <w:rsid w:val="00C05C4E"/>
    <w:rsid w:val="00C06432"/>
    <w:rsid w:val="00C06CA3"/>
    <w:rsid w:val="00C0700B"/>
    <w:rsid w:val="00C1346C"/>
    <w:rsid w:val="00C1360C"/>
    <w:rsid w:val="00C1366B"/>
    <w:rsid w:val="00C13F49"/>
    <w:rsid w:val="00C13FA5"/>
    <w:rsid w:val="00C14D81"/>
    <w:rsid w:val="00C15211"/>
    <w:rsid w:val="00C15329"/>
    <w:rsid w:val="00C15999"/>
    <w:rsid w:val="00C1652A"/>
    <w:rsid w:val="00C17697"/>
    <w:rsid w:val="00C20D51"/>
    <w:rsid w:val="00C21A78"/>
    <w:rsid w:val="00C21C51"/>
    <w:rsid w:val="00C224A0"/>
    <w:rsid w:val="00C23039"/>
    <w:rsid w:val="00C248F3"/>
    <w:rsid w:val="00C257F0"/>
    <w:rsid w:val="00C25971"/>
    <w:rsid w:val="00C25B2F"/>
    <w:rsid w:val="00C25C4E"/>
    <w:rsid w:val="00C25F59"/>
    <w:rsid w:val="00C26693"/>
    <w:rsid w:val="00C269AD"/>
    <w:rsid w:val="00C2758F"/>
    <w:rsid w:val="00C278C4"/>
    <w:rsid w:val="00C27CE7"/>
    <w:rsid w:val="00C3045A"/>
    <w:rsid w:val="00C32E16"/>
    <w:rsid w:val="00C35E4B"/>
    <w:rsid w:val="00C3714E"/>
    <w:rsid w:val="00C37B28"/>
    <w:rsid w:val="00C37E62"/>
    <w:rsid w:val="00C37FD6"/>
    <w:rsid w:val="00C403CC"/>
    <w:rsid w:val="00C4194E"/>
    <w:rsid w:val="00C41B71"/>
    <w:rsid w:val="00C4348E"/>
    <w:rsid w:val="00C455A6"/>
    <w:rsid w:val="00C5003C"/>
    <w:rsid w:val="00C5269E"/>
    <w:rsid w:val="00C52BBE"/>
    <w:rsid w:val="00C53768"/>
    <w:rsid w:val="00C54960"/>
    <w:rsid w:val="00C55C98"/>
    <w:rsid w:val="00C56259"/>
    <w:rsid w:val="00C5768D"/>
    <w:rsid w:val="00C633A8"/>
    <w:rsid w:val="00C70610"/>
    <w:rsid w:val="00C7229D"/>
    <w:rsid w:val="00C72393"/>
    <w:rsid w:val="00C72FFB"/>
    <w:rsid w:val="00C749DC"/>
    <w:rsid w:val="00C76948"/>
    <w:rsid w:val="00C7719C"/>
    <w:rsid w:val="00C77E7E"/>
    <w:rsid w:val="00C80663"/>
    <w:rsid w:val="00C830A6"/>
    <w:rsid w:val="00C835D3"/>
    <w:rsid w:val="00C8370F"/>
    <w:rsid w:val="00C843C9"/>
    <w:rsid w:val="00C84F92"/>
    <w:rsid w:val="00C875E3"/>
    <w:rsid w:val="00C87E56"/>
    <w:rsid w:val="00C91E2B"/>
    <w:rsid w:val="00C933CA"/>
    <w:rsid w:val="00C93BCE"/>
    <w:rsid w:val="00C96F87"/>
    <w:rsid w:val="00CA0D85"/>
    <w:rsid w:val="00CA31F7"/>
    <w:rsid w:val="00CA37D2"/>
    <w:rsid w:val="00CA40E8"/>
    <w:rsid w:val="00CA6CFF"/>
    <w:rsid w:val="00CA784E"/>
    <w:rsid w:val="00CA7F1E"/>
    <w:rsid w:val="00CB0282"/>
    <w:rsid w:val="00CB1625"/>
    <w:rsid w:val="00CB1CC0"/>
    <w:rsid w:val="00CB3A1F"/>
    <w:rsid w:val="00CB4AA6"/>
    <w:rsid w:val="00CB5733"/>
    <w:rsid w:val="00CB74F1"/>
    <w:rsid w:val="00CC0556"/>
    <w:rsid w:val="00CC22EF"/>
    <w:rsid w:val="00CC253C"/>
    <w:rsid w:val="00CC4ACB"/>
    <w:rsid w:val="00CC6B1F"/>
    <w:rsid w:val="00CC78D5"/>
    <w:rsid w:val="00CC7C2A"/>
    <w:rsid w:val="00CD0387"/>
    <w:rsid w:val="00CD7851"/>
    <w:rsid w:val="00CE1851"/>
    <w:rsid w:val="00CE23F1"/>
    <w:rsid w:val="00CE2932"/>
    <w:rsid w:val="00CE2B35"/>
    <w:rsid w:val="00CE30FD"/>
    <w:rsid w:val="00CE3CFB"/>
    <w:rsid w:val="00CE41FC"/>
    <w:rsid w:val="00CE51E8"/>
    <w:rsid w:val="00CE5920"/>
    <w:rsid w:val="00CE716D"/>
    <w:rsid w:val="00CE7344"/>
    <w:rsid w:val="00CF372A"/>
    <w:rsid w:val="00CF57DF"/>
    <w:rsid w:val="00D01A8D"/>
    <w:rsid w:val="00D022CB"/>
    <w:rsid w:val="00D05312"/>
    <w:rsid w:val="00D05F67"/>
    <w:rsid w:val="00D062F5"/>
    <w:rsid w:val="00D06610"/>
    <w:rsid w:val="00D101CC"/>
    <w:rsid w:val="00D12C43"/>
    <w:rsid w:val="00D1384E"/>
    <w:rsid w:val="00D13BF6"/>
    <w:rsid w:val="00D14359"/>
    <w:rsid w:val="00D16A33"/>
    <w:rsid w:val="00D17011"/>
    <w:rsid w:val="00D21166"/>
    <w:rsid w:val="00D220FB"/>
    <w:rsid w:val="00D233F7"/>
    <w:rsid w:val="00D2426B"/>
    <w:rsid w:val="00D25DF9"/>
    <w:rsid w:val="00D26279"/>
    <w:rsid w:val="00D26A6D"/>
    <w:rsid w:val="00D27506"/>
    <w:rsid w:val="00D27B98"/>
    <w:rsid w:val="00D30BCA"/>
    <w:rsid w:val="00D31628"/>
    <w:rsid w:val="00D33055"/>
    <w:rsid w:val="00D337EC"/>
    <w:rsid w:val="00D34701"/>
    <w:rsid w:val="00D356C9"/>
    <w:rsid w:val="00D35A54"/>
    <w:rsid w:val="00D35F89"/>
    <w:rsid w:val="00D40A81"/>
    <w:rsid w:val="00D40B4E"/>
    <w:rsid w:val="00D43DA7"/>
    <w:rsid w:val="00D43DD9"/>
    <w:rsid w:val="00D44A29"/>
    <w:rsid w:val="00D47640"/>
    <w:rsid w:val="00D4775F"/>
    <w:rsid w:val="00D47C84"/>
    <w:rsid w:val="00D53413"/>
    <w:rsid w:val="00D55808"/>
    <w:rsid w:val="00D56700"/>
    <w:rsid w:val="00D56953"/>
    <w:rsid w:val="00D57C86"/>
    <w:rsid w:val="00D60881"/>
    <w:rsid w:val="00D64535"/>
    <w:rsid w:val="00D64723"/>
    <w:rsid w:val="00D6692F"/>
    <w:rsid w:val="00D67507"/>
    <w:rsid w:val="00D67606"/>
    <w:rsid w:val="00D701F6"/>
    <w:rsid w:val="00D70C82"/>
    <w:rsid w:val="00D70CA0"/>
    <w:rsid w:val="00D713B4"/>
    <w:rsid w:val="00D72932"/>
    <w:rsid w:val="00D75D7B"/>
    <w:rsid w:val="00D76A04"/>
    <w:rsid w:val="00D76AF8"/>
    <w:rsid w:val="00D77CB7"/>
    <w:rsid w:val="00D80CF5"/>
    <w:rsid w:val="00D81307"/>
    <w:rsid w:val="00D81B10"/>
    <w:rsid w:val="00D81DC5"/>
    <w:rsid w:val="00D82D0A"/>
    <w:rsid w:val="00D845BC"/>
    <w:rsid w:val="00D869E8"/>
    <w:rsid w:val="00D86C5A"/>
    <w:rsid w:val="00D926AA"/>
    <w:rsid w:val="00D957EF"/>
    <w:rsid w:val="00D96F4A"/>
    <w:rsid w:val="00DA0032"/>
    <w:rsid w:val="00DA2427"/>
    <w:rsid w:val="00DA36E5"/>
    <w:rsid w:val="00DA4343"/>
    <w:rsid w:val="00DA53DF"/>
    <w:rsid w:val="00DA6DB6"/>
    <w:rsid w:val="00DB0D16"/>
    <w:rsid w:val="00DB0F2D"/>
    <w:rsid w:val="00DB180F"/>
    <w:rsid w:val="00DB2279"/>
    <w:rsid w:val="00DB4174"/>
    <w:rsid w:val="00DB5C6C"/>
    <w:rsid w:val="00DB7C75"/>
    <w:rsid w:val="00DC02E0"/>
    <w:rsid w:val="00DC0E14"/>
    <w:rsid w:val="00DC15DE"/>
    <w:rsid w:val="00DC1E4C"/>
    <w:rsid w:val="00DC1E6E"/>
    <w:rsid w:val="00DC2FB4"/>
    <w:rsid w:val="00DC3611"/>
    <w:rsid w:val="00DC3743"/>
    <w:rsid w:val="00DC4F29"/>
    <w:rsid w:val="00DC5BBA"/>
    <w:rsid w:val="00DC60D4"/>
    <w:rsid w:val="00DC645B"/>
    <w:rsid w:val="00DC64D6"/>
    <w:rsid w:val="00DD1263"/>
    <w:rsid w:val="00DD3FE3"/>
    <w:rsid w:val="00DD4DE7"/>
    <w:rsid w:val="00DD609E"/>
    <w:rsid w:val="00DE0932"/>
    <w:rsid w:val="00DE0ADA"/>
    <w:rsid w:val="00DE724D"/>
    <w:rsid w:val="00DF123E"/>
    <w:rsid w:val="00DF15AF"/>
    <w:rsid w:val="00DF1D31"/>
    <w:rsid w:val="00DF4474"/>
    <w:rsid w:val="00DF4544"/>
    <w:rsid w:val="00DF5D71"/>
    <w:rsid w:val="00DF6268"/>
    <w:rsid w:val="00E0017B"/>
    <w:rsid w:val="00E00E01"/>
    <w:rsid w:val="00E01AC3"/>
    <w:rsid w:val="00E03F32"/>
    <w:rsid w:val="00E1029F"/>
    <w:rsid w:val="00E11068"/>
    <w:rsid w:val="00E1140F"/>
    <w:rsid w:val="00E13850"/>
    <w:rsid w:val="00E16F87"/>
    <w:rsid w:val="00E20E56"/>
    <w:rsid w:val="00E21C04"/>
    <w:rsid w:val="00E22827"/>
    <w:rsid w:val="00E259DA"/>
    <w:rsid w:val="00E25C33"/>
    <w:rsid w:val="00E25D24"/>
    <w:rsid w:val="00E26301"/>
    <w:rsid w:val="00E27B9C"/>
    <w:rsid w:val="00E31B46"/>
    <w:rsid w:val="00E31F0A"/>
    <w:rsid w:val="00E33675"/>
    <w:rsid w:val="00E36F42"/>
    <w:rsid w:val="00E36FB7"/>
    <w:rsid w:val="00E37036"/>
    <w:rsid w:val="00E37120"/>
    <w:rsid w:val="00E376DF"/>
    <w:rsid w:val="00E4051F"/>
    <w:rsid w:val="00E41B5B"/>
    <w:rsid w:val="00E42D56"/>
    <w:rsid w:val="00E43E79"/>
    <w:rsid w:val="00E44570"/>
    <w:rsid w:val="00E445D1"/>
    <w:rsid w:val="00E45816"/>
    <w:rsid w:val="00E45C06"/>
    <w:rsid w:val="00E46183"/>
    <w:rsid w:val="00E47B1F"/>
    <w:rsid w:val="00E523CE"/>
    <w:rsid w:val="00E533A5"/>
    <w:rsid w:val="00E53D62"/>
    <w:rsid w:val="00E53EE3"/>
    <w:rsid w:val="00E57A85"/>
    <w:rsid w:val="00E61918"/>
    <w:rsid w:val="00E6324E"/>
    <w:rsid w:val="00E6326F"/>
    <w:rsid w:val="00E6337A"/>
    <w:rsid w:val="00E6443E"/>
    <w:rsid w:val="00E64780"/>
    <w:rsid w:val="00E648AE"/>
    <w:rsid w:val="00E659B2"/>
    <w:rsid w:val="00E65C4C"/>
    <w:rsid w:val="00E662F6"/>
    <w:rsid w:val="00E6669B"/>
    <w:rsid w:val="00E66B73"/>
    <w:rsid w:val="00E66F3D"/>
    <w:rsid w:val="00E678ED"/>
    <w:rsid w:val="00E67DF6"/>
    <w:rsid w:val="00E70B3A"/>
    <w:rsid w:val="00E71179"/>
    <w:rsid w:val="00E7246E"/>
    <w:rsid w:val="00E72A86"/>
    <w:rsid w:val="00E73EBA"/>
    <w:rsid w:val="00E74044"/>
    <w:rsid w:val="00E76562"/>
    <w:rsid w:val="00E76A77"/>
    <w:rsid w:val="00E8582E"/>
    <w:rsid w:val="00E85F70"/>
    <w:rsid w:val="00E868BF"/>
    <w:rsid w:val="00E904C5"/>
    <w:rsid w:val="00E90C6A"/>
    <w:rsid w:val="00E919F3"/>
    <w:rsid w:val="00E91C2E"/>
    <w:rsid w:val="00E932A4"/>
    <w:rsid w:val="00E95B8A"/>
    <w:rsid w:val="00E965B3"/>
    <w:rsid w:val="00E97860"/>
    <w:rsid w:val="00EA0D52"/>
    <w:rsid w:val="00EA12D6"/>
    <w:rsid w:val="00EA2C77"/>
    <w:rsid w:val="00EA3C63"/>
    <w:rsid w:val="00EA3F2E"/>
    <w:rsid w:val="00EA6B04"/>
    <w:rsid w:val="00EB048D"/>
    <w:rsid w:val="00EB12F9"/>
    <w:rsid w:val="00EB258F"/>
    <w:rsid w:val="00EB305A"/>
    <w:rsid w:val="00EB471F"/>
    <w:rsid w:val="00EB7A3D"/>
    <w:rsid w:val="00EC046F"/>
    <w:rsid w:val="00EC1C1A"/>
    <w:rsid w:val="00EC1CD7"/>
    <w:rsid w:val="00EC3FBF"/>
    <w:rsid w:val="00EC62B5"/>
    <w:rsid w:val="00EC62CC"/>
    <w:rsid w:val="00ED1DE8"/>
    <w:rsid w:val="00ED29BA"/>
    <w:rsid w:val="00ED4A71"/>
    <w:rsid w:val="00ED5991"/>
    <w:rsid w:val="00ED648B"/>
    <w:rsid w:val="00EE0DA3"/>
    <w:rsid w:val="00EE140C"/>
    <w:rsid w:val="00EE1B18"/>
    <w:rsid w:val="00EE3A27"/>
    <w:rsid w:val="00EE59CD"/>
    <w:rsid w:val="00EE62FC"/>
    <w:rsid w:val="00EE654D"/>
    <w:rsid w:val="00EE724E"/>
    <w:rsid w:val="00EF0383"/>
    <w:rsid w:val="00EF1505"/>
    <w:rsid w:val="00EF2838"/>
    <w:rsid w:val="00EF2FEE"/>
    <w:rsid w:val="00EF3198"/>
    <w:rsid w:val="00EF3890"/>
    <w:rsid w:val="00EF4071"/>
    <w:rsid w:val="00EF40C9"/>
    <w:rsid w:val="00EF42D5"/>
    <w:rsid w:val="00EF4F5C"/>
    <w:rsid w:val="00EF51DB"/>
    <w:rsid w:val="00EF5338"/>
    <w:rsid w:val="00EF6ACD"/>
    <w:rsid w:val="00EF6EBE"/>
    <w:rsid w:val="00EF705B"/>
    <w:rsid w:val="00F02AFD"/>
    <w:rsid w:val="00F03F15"/>
    <w:rsid w:val="00F03F56"/>
    <w:rsid w:val="00F05790"/>
    <w:rsid w:val="00F05861"/>
    <w:rsid w:val="00F0592A"/>
    <w:rsid w:val="00F100B2"/>
    <w:rsid w:val="00F11295"/>
    <w:rsid w:val="00F11722"/>
    <w:rsid w:val="00F12400"/>
    <w:rsid w:val="00F135C7"/>
    <w:rsid w:val="00F13637"/>
    <w:rsid w:val="00F1403B"/>
    <w:rsid w:val="00F153F8"/>
    <w:rsid w:val="00F158DB"/>
    <w:rsid w:val="00F1737D"/>
    <w:rsid w:val="00F17655"/>
    <w:rsid w:val="00F17DAD"/>
    <w:rsid w:val="00F17F22"/>
    <w:rsid w:val="00F20549"/>
    <w:rsid w:val="00F20F1C"/>
    <w:rsid w:val="00F22C24"/>
    <w:rsid w:val="00F2314C"/>
    <w:rsid w:val="00F23C09"/>
    <w:rsid w:val="00F24A64"/>
    <w:rsid w:val="00F25172"/>
    <w:rsid w:val="00F27727"/>
    <w:rsid w:val="00F317F9"/>
    <w:rsid w:val="00F31D11"/>
    <w:rsid w:val="00F32FBB"/>
    <w:rsid w:val="00F33CCB"/>
    <w:rsid w:val="00F3402D"/>
    <w:rsid w:val="00F35E95"/>
    <w:rsid w:val="00F36739"/>
    <w:rsid w:val="00F36CFB"/>
    <w:rsid w:val="00F37242"/>
    <w:rsid w:val="00F4008F"/>
    <w:rsid w:val="00F413E7"/>
    <w:rsid w:val="00F4299A"/>
    <w:rsid w:val="00F432BD"/>
    <w:rsid w:val="00F44C28"/>
    <w:rsid w:val="00F4679E"/>
    <w:rsid w:val="00F469C1"/>
    <w:rsid w:val="00F51DBC"/>
    <w:rsid w:val="00F52059"/>
    <w:rsid w:val="00F5324E"/>
    <w:rsid w:val="00F54418"/>
    <w:rsid w:val="00F567CB"/>
    <w:rsid w:val="00F60BB4"/>
    <w:rsid w:val="00F63FA5"/>
    <w:rsid w:val="00F640B4"/>
    <w:rsid w:val="00F642C8"/>
    <w:rsid w:val="00F65F39"/>
    <w:rsid w:val="00F67A19"/>
    <w:rsid w:val="00F70D9D"/>
    <w:rsid w:val="00F71E2A"/>
    <w:rsid w:val="00F727EF"/>
    <w:rsid w:val="00F74B1D"/>
    <w:rsid w:val="00F8018A"/>
    <w:rsid w:val="00F83291"/>
    <w:rsid w:val="00F84430"/>
    <w:rsid w:val="00F85047"/>
    <w:rsid w:val="00F85C37"/>
    <w:rsid w:val="00F864F8"/>
    <w:rsid w:val="00F868D1"/>
    <w:rsid w:val="00F870F1"/>
    <w:rsid w:val="00F87259"/>
    <w:rsid w:val="00F90488"/>
    <w:rsid w:val="00F91CBF"/>
    <w:rsid w:val="00F93C88"/>
    <w:rsid w:val="00F93CFD"/>
    <w:rsid w:val="00F94BB6"/>
    <w:rsid w:val="00F95512"/>
    <w:rsid w:val="00F95A1A"/>
    <w:rsid w:val="00FA2266"/>
    <w:rsid w:val="00FA2BE2"/>
    <w:rsid w:val="00FA4E03"/>
    <w:rsid w:val="00FA5699"/>
    <w:rsid w:val="00FB0C14"/>
    <w:rsid w:val="00FB0F43"/>
    <w:rsid w:val="00FB2B6A"/>
    <w:rsid w:val="00FB3209"/>
    <w:rsid w:val="00FB3523"/>
    <w:rsid w:val="00FB3A3F"/>
    <w:rsid w:val="00FB55A6"/>
    <w:rsid w:val="00FB67E7"/>
    <w:rsid w:val="00FB6F5C"/>
    <w:rsid w:val="00FB71C1"/>
    <w:rsid w:val="00FC2D9A"/>
    <w:rsid w:val="00FC664E"/>
    <w:rsid w:val="00FD053C"/>
    <w:rsid w:val="00FD0846"/>
    <w:rsid w:val="00FD25C1"/>
    <w:rsid w:val="00FD457A"/>
    <w:rsid w:val="00FD4919"/>
    <w:rsid w:val="00FD5A3D"/>
    <w:rsid w:val="00FD5ACE"/>
    <w:rsid w:val="00FD692F"/>
    <w:rsid w:val="00FD7A93"/>
    <w:rsid w:val="00FD7DE2"/>
    <w:rsid w:val="00FE0376"/>
    <w:rsid w:val="00FE0CF8"/>
    <w:rsid w:val="00FE2C61"/>
    <w:rsid w:val="00FE4225"/>
    <w:rsid w:val="00FE72A8"/>
    <w:rsid w:val="00FE7AFE"/>
    <w:rsid w:val="00FF1D3C"/>
    <w:rsid w:val="00FF474B"/>
    <w:rsid w:val="00FF5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0FFC5"/>
  <w15:docId w15:val="{17754B24-2872-45F1-BDF4-BD75798E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EC0"/>
    <w:rPr>
      <w:sz w:val="24"/>
      <w:szCs w:val="24"/>
      <w:lang w:eastAsia="en-US"/>
    </w:rPr>
  </w:style>
  <w:style w:type="paragraph" w:styleId="Heading1">
    <w:name w:val="heading 1"/>
    <w:basedOn w:val="Normal"/>
    <w:next w:val="Normal"/>
    <w:qFormat/>
    <w:rsid w:val="000F2EC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2EC0"/>
    <w:pPr>
      <w:keepNext/>
      <w:ind w:left="-540"/>
      <w:outlineLvl w:val="1"/>
    </w:pPr>
    <w:rPr>
      <w:b/>
      <w:bCs/>
      <w:sz w:val="28"/>
    </w:rPr>
  </w:style>
  <w:style w:type="paragraph" w:styleId="Heading3">
    <w:name w:val="heading 3"/>
    <w:basedOn w:val="Normal"/>
    <w:next w:val="Normal"/>
    <w:qFormat/>
    <w:rsid w:val="000F2EC0"/>
    <w:pPr>
      <w:keepNext/>
      <w:ind w:left="-540"/>
      <w:outlineLvl w:val="2"/>
    </w:pPr>
    <w:rPr>
      <w:b/>
      <w:bCs/>
    </w:rPr>
  </w:style>
  <w:style w:type="paragraph" w:styleId="Heading4">
    <w:name w:val="heading 4"/>
    <w:basedOn w:val="Normal"/>
    <w:next w:val="Normal"/>
    <w:qFormat/>
    <w:rsid w:val="000F2EC0"/>
    <w:pPr>
      <w:keepNext/>
      <w:ind w:left="-540"/>
      <w:outlineLvl w:val="3"/>
    </w:pPr>
    <w:rPr>
      <w:b/>
      <w:bCs/>
      <w:color w:val="FF0000"/>
      <w:sz w:val="28"/>
    </w:rPr>
  </w:style>
  <w:style w:type="paragraph" w:styleId="Heading5">
    <w:name w:val="heading 5"/>
    <w:basedOn w:val="Normal"/>
    <w:next w:val="Normal"/>
    <w:qFormat/>
    <w:rsid w:val="000F2EC0"/>
    <w:pPr>
      <w:keepNext/>
      <w:ind w:left="180"/>
      <w:outlineLvl w:val="4"/>
    </w:pPr>
    <w:rPr>
      <w:b/>
      <w:bCs/>
      <w:color w:val="FF0000"/>
    </w:rPr>
  </w:style>
  <w:style w:type="paragraph" w:styleId="Heading6">
    <w:name w:val="heading 6"/>
    <w:basedOn w:val="Normal"/>
    <w:next w:val="Normal"/>
    <w:qFormat/>
    <w:rsid w:val="000F2EC0"/>
    <w:pPr>
      <w:keepNext/>
      <w:ind w:hanging="540"/>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2EC0"/>
    <w:pPr>
      <w:ind w:left="360"/>
    </w:pPr>
  </w:style>
  <w:style w:type="paragraph" w:styleId="Footer">
    <w:name w:val="footer"/>
    <w:basedOn w:val="Normal"/>
    <w:link w:val="FooterChar"/>
    <w:uiPriority w:val="99"/>
    <w:rsid w:val="000F2EC0"/>
    <w:pPr>
      <w:tabs>
        <w:tab w:val="center" w:pos="4153"/>
        <w:tab w:val="right" w:pos="8306"/>
      </w:tabs>
    </w:pPr>
  </w:style>
  <w:style w:type="character" w:styleId="PageNumber">
    <w:name w:val="page number"/>
    <w:basedOn w:val="DefaultParagraphFont"/>
    <w:semiHidden/>
    <w:rsid w:val="000F2EC0"/>
  </w:style>
  <w:style w:type="paragraph" w:styleId="BodyTextIndent2">
    <w:name w:val="Body Text Indent 2"/>
    <w:basedOn w:val="Normal"/>
    <w:semiHidden/>
    <w:rsid w:val="000F2EC0"/>
    <w:pPr>
      <w:ind w:left="-540"/>
    </w:pPr>
  </w:style>
  <w:style w:type="paragraph" w:styleId="List">
    <w:name w:val="List"/>
    <w:basedOn w:val="Normal"/>
    <w:semiHidden/>
    <w:rsid w:val="000F2EC0"/>
    <w:pPr>
      <w:ind w:left="283" w:hanging="283"/>
    </w:pPr>
  </w:style>
  <w:style w:type="paragraph" w:styleId="Header">
    <w:name w:val="header"/>
    <w:basedOn w:val="Normal"/>
    <w:semiHidden/>
    <w:rsid w:val="000F2EC0"/>
    <w:pPr>
      <w:tabs>
        <w:tab w:val="center" w:pos="4153"/>
        <w:tab w:val="right" w:pos="8306"/>
      </w:tabs>
    </w:pPr>
  </w:style>
  <w:style w:type="paragraph" w:styleId="BodyTextIndent3">
    <w:name w:val="Body Text Indent 3"/>
    <w:basedOn w:val="Normal"/>
    <w:semiHidden/>
    <w:rsid w:val="000F2EC0"/>
    <w:pPr>
      <w:ind w:left="180"/>
    </w:pPr>
    <w:rPr>
      <w:rFonts w:ascii="Arial" w:hAnsi="Arial" w:cs="Arial"/>
    </w:rPr>
  </w:style>
  <w:style w:type="paragraph" w:styleId="ListParagraph">
    <w:name w:val="List Paragraph"/>
    <w:basedOn w:val="Normal"/>
    <w:uiPriority w:val="34"/>
    <w:qFormat/>
    <w:rsid w:val="00C403CC"/>
    <w:pPr>
      <w:ind w:left="720"/>
      <w:contextualSpacing/>
    </w:pPr>
  </w:style>
  <w:style w:type="paragraph" w:styleId="BalloonText">
    <w:name w:val="Balloon Text"/>
    <w:basedOn w:val="Normal"/>
    <w:link w:val="BalloonTextChar"/>
    <w:uiPriority w:val="99"/>
    <w:semiHidden/>
    <w:unhideWhenUsed/>
    <w:rsid w:val="007E765D"/>
    <w:rPr>
      <w:rFonts w:ascii="Tahoma" w:hAnsi="Tahoma" w:cs="Tahoma"/>
      <w:sz w:val="16"/>
      <w:szCs w:val="16"/>
    </w:rPr>
  </w:style>
  <w:style w:type="character" w:customStyle="1" w:styleId="BalloonTextChar">
    <w:name w:val="Balloon Text Char"/>
    <w:link w:val="BalloonText"/>
    <w:uiPriority w:val="99"/>
    <w:semiHidden/>
    <w:rsid w:val="007E765D"/>
    <w:rPr>
      <w:rFonts w:ascii="Tahoma" w:hAnsi="Tahoma" w:cs="Tahoma"/>
      <w:sz w:val="16"/>
      <w:szCs w:val="16"/>
      <w:lang w:eastAsia="en-US"/>
    </w:rPr>
  </w:style>
  <w:style w:type="table" w:styleId="TableGrid">
    <w:name w:val="Table Grid"/>
    <w:basedOn w:val="TableNormal"/>
    <w:uiPriority w:val="59"/>
    <w:rsid w:val="00AE5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933C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38">
      <w:bodyDiv w:val="1"/>
      <w:marLeft w:val="0"/>
      <w:marRight w:val="0"/>
      <w:marTop w:val="0"/>
      <w:marBottom w:val="0"/>
      <w:divBdr>
        <w:top w:val="none" w:sz="0" w:space="0" w:color="auto"/>
        <w:left w:val="none" w:sz="0" w:space="0" w:color="auto"/>
        <w:bottom w:val="none" w:sz="0" w:space="0" w:color="auto"/>
        <w:right w:val="none" w:sz="0" w:space="0" w:color="auto"/>
      </w:divBdr>
    </w:div>
    <w:div w:id="9989854">
      <w:bodyDiv w:val="1"/>
      <w:marLeft w:val="0"/>
      <w:marRight w:val="0"/>
      <w:marTop w:val="0"/>
      <w:marBottom w:val="0"/>
      <w:divBdr>
        <w:top w:val="none" w:sz="0" w:space="0" w:color="auto"/>
        <w:left w:val="none" w:sz="0" w:space="0" w:color="auto"/>
        <w:bottom w:val="none" w:sz="0" w:space="0" w:color="auto"/>
        <w:right w:val="none" w:sz="0" w:space="0" w:color="auto"/>
      </w:divBdr>
    </w:div>
    <w:div w:id="28069141">
      <w:bodyDiv w:val="1"/>
      <w:marLeft w:val="0"/>
      <w:marRight w:val="0"/>
      <w:marTop w:val="0"/>
      <w:marBottom w:val="0"/>
      <w:divBdr>
        <w:top w:val="none" w:sz="0" w:space="0" w:color="auto"/>
        <w:left w:val="none" w:sz="0" w:space="0" w:color="auto"/>
        <w:bottom w:val="none" w:sz="0" w:space="0" w:color="auto"/>
        <w:right w:val="none" w:sz="0" w:space="0" w:color="auto"/>
      </w:divBdr>
    </w:div>
    <w:div w:id="42992342">
      <w:bodyDiv w:val="1"/>
      <w:marLeft w:val="0"/>
      <w:marRight w:val="0"/>
      <w:marTop w:val="0"/>
      <w:marBottom w:val="0"/>
      <w:divBdr>
        <w:top w:val="none" w:sz="0" w:space="0" w:color="auto"/>
        <w:left w:val="none" w:sz="0" w:space="0" w:color="auto"/>
        <w:bottom w:val="none" w:sz="0" w:space="0" w:color="auto"/>
        <w:right w:val="none" w:sz="0" w:space="0" w:color="auto"/>
      </w:divBdr>
    </w:div>
    <w:div w:id="51851967">
      <w:bodyDiv w:val="1"/>
      <w:marLeft w:val="0"/>
      <w:marRight w:val="0"/>
      <w:marTop w:val="0"/>
      <w:marBottom w:val="0"/>
      <w:divBdr>
        <w:top w:val="none" w:sz="0" w:space="0" w:color="auto"/>
        <w:left w:val="none" w:sz="0" w:space="0" w:color="auto"/>
        <w:bottom w:val="none" w:sz="0" w:space="0" w:color="auto"/>
        <w:right w:val="none" w:sz="0" w:space="0" w:color="auto"/>
      </w:divBdr>
    </w:div>
    <w:div w:id="62025936">
      <w:bodyDiv w:val="1"/>
      <w:marLeft w:val="0"/>
      <w:marRight w:val="0"/>
      <w:marTop w:val="0"/>
      <w:marBottom w:val="0"/>
      <w:divBdr>
        <w:top w:val="none" w:sz="0" w:space="0" w:color="auto"/>
        <w:left w:val="none" w:sz="0" w:space="0" w:color="auto"/>
        <w:bottom w:val="none" w:sz="0" w:space="0" w:color="auto"/>
        <w:right w:val="none" w:sz="0" w:space="0" w:color="auto"/>
      </w:divBdr>
    </w:div>
    <w:div w:id="73626250">
      <w:bodyDiv w:val="1"/>
      <w:marLeft w:val="0"/>
      <w:marRight w:val="0"/>
      <w:marTop w:val="0"/>
      <w:marBottom w:val="0"/>
      <w:divBdr>
        <w:top w:val="none" w:sz="0" w:space="0" w:color="auto"/>
        <w:left w:val="none" w:sz="0" w:space="0" w:color="auto"/>
        <w:bottom w:val="none" w:sz="0" w:space="0" w:color="auto"/>
        <w:right w:val="none" w:sz="0" w:space="0" w:color="auto"/>
      </w:divBdr>
    </w:div>
    <w:div w:id="76947443">
      <w:bodyDiv w:val="1"/>
      <w:marLeft w:val="0"/>
      <w:marRight w:val="0"/>
      <w:marTop w:val="0"/>
      <w:marBottom w:val="0"/>
      <w:divBdr>
        <w:top w:val="none" w:sz="0" w:space="0" w:color="auto"/>
        <w:left w:val="none" w:sz="0" w:space="0" w:color="auto"/>
        <w:bottom w:val="none" w:sz="0" w:space="0" w:color="auto"/>
        <w:right w:val="none" w:sz="0" w:space="0" w:color="auto"/>
      </w:divBdr>
    </w:div>
    <w:div w:id="92670153">
      <w:bodyDiv w:val="1"/>
      <w:marLeft w:val="0"/>
      <w:marRight w:val="0"/>
      <w:marTop w:val="0"/>
      <w:marBottom w:val="0"/>
      <w:divBdr>
        <w:top w:val="none" w:sz="0" w:space="0" w:color="auto"/>
        <w:left w:val="none" w:sz="0" w:space="0" w:color="auto"/>
        <w:bottom w:val="none" w:sz="0" w:space="0" w:color="auto"/>
        <w:right w:val="none" w:sz="0" w:space="0" w:color="auto"/>
      </w:divBdr>
    </w:div>
    <w:div w:id="100226103">
      <w:bodyDiv w:val="1"/>
      <w:marLeft w:val="0"/>
      <w:marRight w:val="0"/>
      <w:marTop w:val="0"/>
      <w:marBottom w:val="0"/>
      <w:divBdr>
        <w:top w:val="none" w:sz="0" w:space="0" w:color="auto"/>
        <w:left w:val="none" w:sz="0" w:space="0" w:color="auto"/>
        <w:bottom w:val="none" w:sz="0" w:space="0" w:color="auto"/>
        <w:right w:val="none" w:sz="0" w:space="0" w:color="auto"/>
      </w:divBdr>
    </w:div>
    <w:div w:id="146670059">
      <w:bodyDiv w:val="1"/>
      <w:marLeft w:val="0"/>
      <w:marRight w:val="0"/>
      <w:marTop w:val="0"/>
      <w:marBottom w:val="0"/>
      <w:divBdr>
        <w:top w:val="none" w:sz="0" w:space="0" w:color="auto"/>
        <w:left w:val="none" w:sz="0" w:space="0" w:color="auto"/>
        <w:bottom w:val="none" w:sz="0" w:space="0" w:color="auto"/>
        <w:right w:val="none" w:sz="0" w:space="0" w:color="auto"/>
      </w:divBdr>
    </w:div>
    <w:div w:id="158276182">
      <w:bodyDiv w:val="1"/>
      <w:marLeft w:val="0"/>
      <w:marRight w:val="0"/>
      <w:marTop w:val="0"/>
      <w:marBottom w:val="0"/>
      <w:divBdr>
        <w:top w:val="none" w:sz="0" w:space="0" w:color="auto"/>
        <w:left w:val="none" w:sz="0" w:space="0" w:color="auto"/>
        <w:bottom w:val="none" w:sz="0" w:space="0" w:color="auto"/>
        <w:right w:val="none" w:sz="0" w:space="0" w:color="auto"/>
      </w:divBdr>
    </w:div>
    <w:div w:id="164176189">
      <w:bodyDiv w:val="1"/>
      <w:marLeft w:val="0"/>
      <w:marRight w:val="0"/>
      <w:marTop w:val="0"/>
      <w:marBottom w:val="0"/>
      <w:divBdr>
        <w:top w:val="none" w:sz="0" w:space="0" w:color="auto"/>
        <w:left w:val="none" w:sz="0" w:space="0" w:color="auto"/>
        <w:bottom w:val="none" w:sz="0" w:space="0" w:color="auto"/>
        <w:right w:val="none" w:sz="0" w:space="0" w:color="auto"/>
      </w:divBdr>
    </w:div>
    <w:div w:id="221447429">
      <w:bodyDiv w:val="1"/>
      <w:marLeft w:val="0"/>
      <w:marRight w:val="0"/>
      <w:marTop w:val="0"/>
      <w:marBottom w:val="0"/>
      <w:divBdr>
        <w:top w:val="none" w:sz="0" w:space="0" w:color="auto"/>
        <w:left w:val="none" w:sz="0" w:space="0" w:color="auto"/>
        <w:bottom w:val="none" w:sz="0" w:space="0" w:color="auto"/>
        <w:right w:val="none" w:sz="0" w:space="0" w:color="auto"/>
      </w:divBdr>
    </w:div>
    <w:div w:id="232545102">
      <w:bodyDiv w:val="1"/>
      <w:marLeft w:val="0"/>
      <w:marRight w:val="0"/>
      <w:marTop w:val="0"/>
      <w:marBottom w:val="0"/>
      <w:divBdr>
        <w:top w:val="none" w:sz="0" w:space="0" w:color="auto"/>
        <w:left w:val="none" w:sz="0" w:space="0" w:color="auto"/>
        <w:bottom w:val="none" w:sz="0" w:space="0" w:color="auto"/>
        <w:right w:val="none" w:sz="0" w:space="0" w:color="auto"/>
      </w:divBdr>
    </w:div>
    <w:div w:id="233709138">
      <w:bodyDiv w:val="1"/>
      <w:marLeft w:val="0"/>
      <w:marRight w:val="0"/>
      <w:marTop w:val="0"/>
      <w:marBottom w:val="0"/>
      <w:divBdr>
        <w:top w:val="none" w:sz="0" w:space="0" w:color="auto"/>
        <w:left w:val="none" w:sz="0" w:space="0" w:color="auto"/>
        <w:bottom w:val="none" w:sz="0" w:space="0" w:color="auto"/>
        <w:right w:val="none" w:sz="0" w:space="0" w:color="auto"/>
      </w:divBdr>
    </w:div>
    <w:div w:id="235552915">
      <w:bodyDiv w:val="1"/>
      <w:marLeft w:val="0"/>
      <w:marRight w:val="0"/>
      <w:marTop w:val="0"/>
      <w:marBottom w:val="0"/>
      <w:divBdr>
        <w:top w:val="none" w:sz="0" w:space="0" w:color="auto"/>
        <w:left w:val="none" w:sz="0" w:space="0" w:color="auto"/>
        <w:bottom w:val="none" w:sz="0" w:space="0" w:color="auto"/>
        <w:right w:val="none" w:sz="0" w:space="0" w:color="auto"/>
      </w:divBdr>
    </w:div>
    <w:div w:id="249319183">
      <w:bodyDiv w:val="1"/>
      <w:marLeft w:val="0"/>
      <w:marRight w:val="0"/>
      <w:marTop w:val="0"/>
      <w:marBottom w:val="0"/>
      <w:divBdr>
        <w:top w:val="none" w:sz="0" w:space="0" w:color="auto"/>
        <w:left w:val="none" w:sz="0" w:space="0" w:color="auto"/>
        <w:bottom w:val="none" w:sz="0" w:space="0" w:color="auto"/>
        <w:right w:val="none" w:sz="0" w:space="0" w:color="auto"/>
      </w:divBdr>
    </w:div>
    <w:div w:id="261650573">
      <w:bodyDiv w:val="1"/>
      <w:marLeft w:val="0"/>
      <w:marRight w:val="0"/>
      <w:marTop w:val="0"/>
      <w:marBottom w:val="0"/>
      <w:divBdr>
        <w:top w:val="none" w:sz="0" w:space="0" w:color="auto"/>
        <w:left w:val="none" w:sz="0" w:space="0" w:color="auto"/>
        <w:bottom w:val="none" w:sz="0" w:space="0" w:color="auto"/>
        <w:right w:val="none" w:sz="0" w:space="0" w:color="auto"/>
      </w:divBdr>
    </w:div>
    <w:div w:id="262420246">
      <w:bodyDiv w:val="1"/>
      <w:marLeft w:val="0"/>
      <w:marRight w:val="0"/>
      <w:marTop w:val="0"/>
      <w:marBottom w:val="0"/>
      <w:divBdr>
        <w:top w:val="none" w:sz="0" w:space="0" w:color="auto"/>
        <w:left w:val="none" w:sz="0" w:space="0" w:color="auto"/>
        <w:bottom w:val="none" w:sz="0" w:space="0" w:color="auto"/>
        <w:right w:val="none" w:sz="0" w:space="0" w:color="auto"/>
      </w:divBdr>
    </w:div>
    <w:div w:id="271791004">
      <w:bodyDiv w:val="1"/>
      <w:marLeft w:val="0"/>
      <w:marRight w:val="0"/>
      <w:marTop w:val="0"/>
      <w:marBottom w:val="0"/>
      <w:divBdr>
        <w:top w:val="none" w:sz="0" w:space="0" w:color="auto"/>
        <w:left w:val="none" w:sz="0" w:space="0" w:color="auto"/>
        <w:bottom w:val="none" w:sz="0" w:space="0" w:color="auto"/>
        <w:right w:val="none" w:sz="0" w:space="0" w:color="auto"/>
      </w:divBdr>
    </w:div>
    <w:div w:id="288055514">
      <w:bodyDiv w:val="1"/>
      <w:marLeft w:val="0"/>
      <w:marRight w:val="0"/>
      <w:marTop w:val="0"/>
      <w:marBottom w:val="0"/>
      <w:divBdr>
        <w:top w:val="none" w:sz="0" w:space="0" w:color="auto"/>
        <w:left w:val="none" w:sz="0" w:space="0" w:color="auto"/>
        <w:bottom w:val="none" w:sz="0" w:space="0" w:color="auto"/>
        <w:right w:val="none" w:sz="0" w:space="0" w:color="auto"/>
      </w:divBdr>
    </w:div>
    <w:div w:id="328099589">
      <w:bodyDiv w:val="1"/>
      <w:marLeft w:val="0"/>
      <w:marRight w:val="0"/>
      <w:marTop w:val="0"/>
      <w:marBottom w:val="0"/>
      <w:divBdr>
        <w:top w:val="none" w:sz="0" w:space="0" w:color="auto"/>
        <w:left w:val="none" w:sz="0" w:space="0" w:color="auto"/>
        <w:bottom w:val="none" w:sz="0" w:space="0" w:color="auto"/>
        <w:right w:val="none" w:sz="0" w:space="0" w:color="auto"/>
      </w:divBdr>
    </w:div>
    <w:div w:id="332268497">
      <w:bodyDiv w:val="1"/>
      <w:marLeft w:val="0"/>
      <w:marRight w:val="0"/>
      <w:marTop w:val="0"/>
      <w:marBottom w:val="0"/>
      <w:divBdr>
        <w:top w:val="none" w:sz="0" w:space="0" w:color="auto"/>
        <w:left w:val="none" w:sz="0" w:space="0" w:color="auto"/>
        <w:bottom w:val="none" w:sz="0" w:space="0" w:color="auto"/>
        <w:right w:val="none" w:sz="0" w:space="0" w:color="auto"/>
      </w:divBdr>
    </w:div>
    <w:div w:id="332611905">
      <w:bodyDiv w:val="1"/>
      <w:marLeft w:val="0"/>
      <w:marRight w:val="0"/>
      <w:marTop w:val="0"/>
      <w:marBottom w:val="0"/>
      <w:divBdr>
        <w:top w:val="none" w:sz="0" w:space="0" w:color="auto"/>
        <w:left w:val="none" w:sz="0" w:space="0" w:color="auto"/>
        <w:bottom w:val="none" w:sz="0" w:space="0" w:color="auto"/>
        <w:right w:val="none" w:sz="0" w:space="0" w:color="auto"/>
      </w:divBdr>
    </w:div>
    <w:div w:id="333729509">
      <w:bodyDiv w:val="1"/>
      <w:marLeft w:val="0"/>
      <w:marRight w:val="0"/>
      <w:marTop w:val="0"/>
      <w:marBottom w:val="0"/>
      <w:divBdr>
        <w:top w:val="none" w:sz="0" w:space="0" w:color="auto"/>
        <w:left w:val="none" w:sz="0" w:space="0" w:color="auto"/>
        <w:bottom w:val="none" w:sz="0" w:space="0" w:color="auto"/>
        <w:right w:val="none" w:sz="0" w:space="0" w:color="auto"/>
      </w:divBdr>
    </w:div>
    <w:div w:id="367802882">
      <w:bodyDiv w:val="1"/>
      <w:marLeft w:val="0"/>
      <w:marRight w:val="0"/>
      <w:marTop w:val="0"/>
      <w:marBottom w:val="0"/>
      <w:divBdr>
        <w:top w:val="none" w:sz="0" w:space="0" w:color="auto"/>
        <w:left w:val="none" w:sz="0" w:space="0" w:color="auto"/>
        <w:bottom w:val="none" w:sz="0" w:space="0" w:color="auto"/>
        <w:right w:val="none" w:sz="0" w:space="0" w:color="auto"/>
      </w:divBdr>
    </w:div>
    <w:div w:id="380980630">
      <w:bodyDiv w:val="1"/>
      <w:marLeft w:val="0"/>
      <w:marRight w:val="0"/>
      <w:marTop w:val="0"/>
      <w:marBottom w:val="0"/>
      <w:divBdr>
        <w:top w:val="none" w:sz="0" w:space="0" w:color="auto"/>
        <w:left w:val="none" w:sz="0" w:space="0" w:color="auto"/>
        <w:bottom w:val="none" w:sz="0" w:space="0" w:color="auto"/>
        <w:right w:val="none" w:sz="0" w:space="0" w:color="auto"/>
      </w:divBdr>
    </w:div>
    <w:div w:id="394282041">
      <w:bodyDiv w:val="1"/>
      <w:marLeft w:val="0"/>
      <w:marRight w:val="0"/>
      <w:marTop w:val="0"/>
      <w:marBottom w:val="0"/>
      <w:divBdr>
        <w:top w:val="none" w:sz="0" w:space="0" w:color="auto"/>
        <w:left w:val="none" w:sz="0" w:space="0" w:color="auto"/>
        <w:bottom w:val="none" w:sz="0" w:space="0" w:color="auto"/>
        <w:right w:val="none" w:sz="0" w:space="0" w:color="auto"/>
      </w:divBdr>
    </w:div>
    <w:div w:id="394667850">
      <w:bodyDiv w:val="1"/>
      <w:marLeft w:val="0"/>
      <w:marRight w:val="0"/>
      <w:marTop w:val="0"/>
      <w:marBottom w:val="0"/>
      <w:divBdr>
        <w:top w:val="none" w:sz="0" w:space="0" w:color="auto"/>
        <w:left w:val="none" w:sz="0" w:space="0" w:color="auto"/>
        <w:bottom w:val="none" w:sz="0" w:space="0" w:color="auto"/>
        <w:right w:val="none" w:sz="0" w:space="0" w:color="auto"/>
      </w:divBdr>
    </w:div>
    <w:div w:id="395515346">
      <w:bodyDiv w:val="1"/>
      <w:marLeft w:val="0"/>
      <w:marRight w:val="0"/>
      <w:marTop w:val="0"/>
      <w:marBottom w:val="0"/>
      <w:divBdr>
        <w:top w:val="none" w:sz="0" w:space="0" w:color="auto"/>
        <w:left w:val="none" w:sz="0" w:space="0" w:color="auto"/>
        <w:bottom w:val="none" w:sz="0" w:space="0" w:color="auto"/>
        <w:right w:val="none" w:sz="0" w:space="0" w:color="auto"/>
      </w:divBdr>
    </w:div>
    <w:div w:id="395666582">
      <w:bodyDiv w:val="1"/>
      <w:marLeft w:val="0"/>
      <w:marRight w:val="0"/>
      <w:marTop w:val="0"/>
      <w:marBottom w:val="0"/>
      <w:divBdr>
        <w:top w:val="none" w:sz="0" w:space="0" w:color="auto"/>
        <w:left w:val="none" w:sz="0" w:space="0" w:color="auto"/>
        <w:bottom w:val="none" w:sz="0" w:space="0" w:color="auto"/>
        <w:right w:val="none" w:sz="0" w:space="0" w:color="auto"/>
      </w:divBdr>
    </w:div>
    <w:div w:id="396365659">
      <w:bodyDiv w:val="1"/>
      <w:marLeft w:val="0"/>
      <w:marRight w:val="0"/>
      <w:marTop w:val="0"/>
      <w:marBottom w:val="0"/>
      <w:divBdr>
        <w:top w:val="none" w:sz="0" w:space="0" w:color="auto"/>
        <w:left w:val="none" w:sz="0" w:space="0" w:color="auto"/>
        <w:bottom w:val="none" w:sz="0" w:space="0" w:color="auto"/>
        <w:right w:val="none" w:sz="0" w:space="0" w:color="auto"/>
      </w:divBdr>
    </w:div>
    <w:div w:id="408776529">
      <w:bodyDiv w:val="1"/>
      <w:marLeft w:val="0"/>
      <w:marRight w:val="0"/>
      <w:marTop w:val="0"/>
      <w:marBottom w:val="0"/>
      <w:divBdr>
        <w:top w:val="none" w:sz="0" w:space="0" w:color="auto"/>
        <w:left w:val="none" w:sz="0" w:space="0" w:color="auto"/>
        <w:bottom w:val="none" w:sz="0" w:space="0" w:color="auto"/>
        <w:right w:val="none" w:sz="0" w:space="0" w:color="auto"/>
      </w:divBdr>
    </w:div>
    <w:div w:id="438186501">
      <w:bodyDiv w:val="1"/>
      <w:marLeft w:val="0"/>
      <w:marRight w:val="0"/>
      <w:marTop w:val="0"/>
      <w:marBottom w:val="0"/>
      <w:divBdr>
        <w:top w:val="none" w:sz="0" w:space="0" w:color="auto"/>
        <w:left w:val="none" w:sz="0" w:space="0" w:color="auto"/>
        <w:bottom w:val="none" w:sz="0" w:space="0" w:color="auto"/>
        <w:right w:val="none" w:sz="0" w:space="0" w:color="auto"/>
      </w:divBdr>
    </w:div>
    <w:div w:id="440882150">
      <w:bodyDiv w:val="1"/>
      <w:marLeft w:val="0"/>
      <w:marRight w:val="0"/>
      <w:marTop w:val="0"/>
      <w:marBottom w:val="0"/>
      <w:divBdr>
        <w:top w:val="none" w:sz="0" w:space="0" w:color="auto"/>
        <w:left w:val="none" w:sz="0" w:space="0" w:color="auto"/>
        <w:bottom w:val="none" w:sz="0" w:space="0" w:color="auto"/>
        <w:right w:val="none" w:sz="0" w:space="0" w:color="auto"/>
      </w:divBdr>
    </w:div>
    <w:div w:id="445737727">
      <w:bodyDiv w:val="1"/>
      <w:marLeft w:val="0"/>
      <w:marRight w:val="0"/>
      <w:marTop w:val="0"/>
      <w:marBottom w:val="0"/>
      <w:divBdr>
        <w:top w:val="none" w:sz="0" w:space="0" w:color="auto"/>
        <w:left w:val="none" w:sz="0" w:space="0" w:color="auto"/>
        <w:bottom w:val="none" w:sz="0" w:space="0" w:color="auto"/>
        <w:right w:val="none" w:sz="0" w:space="0" w:color="auto"/>
      </w:divBdr>
    </w:div>
    <w:div w:id="447895286">
      <w:bodyDiv w:val="1"/>
      <w:marLeft w:val="0"/>
      <w:marRight w:val="0"/>
      <w:marTop w:val="0"/>
      <w:marBottom w:val="0"/>
      <w:divBdr>
        <w:top w:val="none" w:sz="0" w:space="0" w:color="auto"/>
        <w:left w:val="none" w:sz="0" w:space="0" w:color="auto"/>
        <w:bottom w:val="none" w:sz="0" w:space="0" w:color="auto"/>
        <w:right w:val="none" w:sz="0" w:space="0" w:color="auto"/>
      </w:divBdr>
    </w:div>
    <w:div w:id="475416254">
      <w:bodyDiv w:val="1"/>
      <w:marLeft w:val="0"/>
      <w:marRight w:val="0"/>
      <w:marTop w:val="0"/>
      <w:marBottom w:val="0"/>
      <w:divBdr>
        <w:top w:val="none" w:sz="0" w:space="0" w:color="auto"/>
        <w:left w:val="none" w:sz="0" w:space="0" w:color="auto"/>
        <w:bottom w:val="none" w:sz="0" w:space="0" w:color="auto"/>
        <w:right w:val="none" w:sz="0" w:space="0" w:color="auto"/>
      </w:divBdr>
    </w:div>
    <w:div w:id="480077979">
      <w:bodyDiv w:val="1"/>
      <w:marLeft w:val="0"/>
      <w:marRight w:val="0"/>
      <w:marTop w:val="0"/>
      <w:marBottom w:val="0"/>
      <w:divBdr>
        <w:top w:val="none" w:sz="0" w:space="0" w:color="auto"/>
        <w:left w:val="none" w:sz="0" w:space="0" w:color="auto"/>
        <w:bottom w:val="none" w:sz="0" w:space="0" w:color="auto"/>
        <w:right w:val="none" w:sz="0" w:space="0" w:color="auto"/>
      </w:divBdr>
    </w:div>
    <w:div w:id="480584116">
      <w:bodyDiv w:val="1"/>
      <w:marLeft w:val="0"/>
      <w:marRight w:val="0"/>
      <w:marTop w:val="0"/>
      <w:marBottom w:val="0"/>
      <w:divBdr>
        <w:top w:val="none" w:sz="0" w:space="0" w:color="auto"/>
        <w:left w:val="none" w:sz="0" w:space="0" w:color="auto"/>
        <w:bottom w:val="none" w:sz="0" w:space="0" w:color="auto"/>
        <w:right w:val="none" w:sz="0" w:space="0" w:color="auto"/>
      </w:divBdr>
    </w:div>
    <w:div w:id="481311913">
      <w:bodyDiv w:val="1"/>
      <w:marLeft w:val="0"/>
      <w:marRight w:val="0"/>
      <w:marTop w:val="0"/>
      <w:marBottom w:val="0"/>
      <w:divBdr>
        <w:top w:val="none" w:sz="0" w:space="0" w:color="auto"/>
        <w:left w:val="none" w:sz="0" w:space="0" w:color="auto"/>
        <w:bottom w:val="none" w:sz="0" w:space="0" w:color="auto"/>
        <w:right w:val="none" w:sz="0" w:space="0" w:color="auto"/>
      </w:divBdr>
    </w:div>
    <w:div w:id="541672789">
      <w:bodyDiv w:val="1"/>
      <w:marLeft w:val="0"/>
      <w:marRight w:val="0"/>
      <w:marTop w:val="0"/>
      <w:marBottom w:val="0"/>
      <w:divBdr>
        <w:top w:val="none" w:sz="0" w:space="0" w:color="auto"/>
        <w:left w:val="none" w:sz="0" w:space="0" w:color="auto"/>
        <w:bottom w:val="none" w:sz="0" w:space="0" w:color="auto"/>
        <w:right w:val="none" w:sz="0" w:space="0" w:color="auto"/>
      </w:divBdr>
    </w:div>
    <w:div w:id="548688778">
      <w:bodyDiv w:val="1"/>
      <w:marLeft w:val="0"/>
      <w:marRight w:val="0"/>
      <w:marTop w:val="0"/>
      <w:marBottom w:val="0"/>
      <w:divBdr>
        <w:top w:val="none" w:sz="0" w:space="0" w:color="auto"/>
        <w:left w:val="none" w:sz="0" w:space="0" w:color="auto"/>
        <w:bottom w:val="none" w:sz="0" w:space="0" w:color="auto"/>
        <w:right w:val="none" w:sz="0" w:space="0" w:color="auto"/>
      </w:divBdr>
    </w:div>
    <w:div w:id="553201393">
      <w:bodyDiv w:val="1"/>
      <w:marLeft w:val="0"/>
      <w:marRight w:val="0"/>
      <w:marTop w:val="0"/>
      <w:marBottom w:val="0"/>
      <w:divBdr>
        <w:top w:val="none" w:sz="0" w:space="0" w:color="auto"/>
        <w:left w:val="none" w:sz="0" w:space="0" w:color="auto"/>
        <w:bottom w:val="none" w:sz="0" w:space="0" w:color="auto"/>
        <w:right w:val="none" w:sz="0" w:space="0" w:color="auto"/>
      </w:divBdr>
    </w:div>
    <w:div w:id="582832978">
      <w:bodyDiv w:val="1"/>
      <w:marLeft w:val="0"/>
      <w:marRight w:val="0"/>
      <w:marTop w:val="0"/>
      <w:marBottom w:val="0"/>
      <w:divBdr>
        <w:top w:val="none" w:sz="0" w:space="0" w:color="auto"/>
        <w:left w:val="none" w:sz="0" w:space="0" w:color="auto"/>
        <w:bottom w:val="none" w:sz="0" w:space="0" w:color="auto"/>
        <w:right w:val="none" w:sz="0" w:space="0" w:color="auto"/>
      </w:divBdr>
    </w:div>
    <w:div w:id="623006397">
      <w:bodyDiv w:val="1"/>
      <w:marLeft w:val="0"/>
      <w:marRight w:val="0"/>
      <w:marTop w:val="0"/>
      <w:marBottom w:val="0"/>
      <w:divBdr>
        <w:top w:val="none" w:sz="0" w:space="0" w:color="auto"/>
        <w:left w:val="none" w:sz="0" w:space="0" w:color="auto"/>
        <w:bottom w:val="none" w:sz="0" w:space="0" w:color="auto"/>
        <w:right w:val="none" w:sz="0" w:space="0" w:color="auto"/>
      </w:divBdr>
    </w:div>
    <w:div w:id="626737501">
      <w:bodyDiv w:val="1"/>
      <w:marLeft w:val="0"/>
      <w:marRight w:val="0"/>
      <w:marTop w:val="0"/>
      <w:marBottom w:val="0"/>
      <w:divBdr>
        <w:top w:val="none" w:sz="0" w:space="0" w:color="auto"/>
        <w:left w:val="none" w:sz="0" w:space="0" w:color="auto"/>
        <w:bottom w:val="none" w:sz="0" w:space="0" w:color="auto"/>
        <w:right w:val="none" w:sz="0" w:space="0" w:color="auto"/>
      </w:divBdr>
    </w:div>
    <w:div w:id="634065297">
      <w:bodyDiv w:val="1"/>
      <w:marLeft w:val="0"/>
      <w:marRight w:val="0"/>
      <w:marTop w:val="0"/>
      <w:marBottom w:val="0"/>
      <w:divBdr>
        <w:top w:val="none" w:sz="0" w:space="0" w:color="auto"/>
        <w:left w:val="none" w:sz="0" w:space="0" w:color="auto"/>
        <w:bottom w:val="none" w:sz="0" w:space="0" w:color="auto"/>
        <w:right w:val="none" w:sz="0" w:space="0" w:color="auto"/>
      </w:divBdr>
    </w:div>
    <w:div w:id="665741678">
      <w:bodyDiv w:val="1"/>
      <w:marLeft w:val="0"/>
      <w:marRight w:val="0"/>
      <w:marTop w:val="0"/>
      <w:marBottom w:val="0"/>
      <w:divBdr>
        <w:top w:val="none" w:sz="0" w:space="0" w:color="auto"/>
        <w:left w:val="none" w:sz="0" w:space="0" w:color="auto"/>
        <w:bottom w:val="none" w:sz="0" w:space="0" w:color="auto"/>
        <w:right w:val="none" w:sz="0" w:space="0" w:color="auto"/>
      </w:divBdr>
    </w:div>
    <w:div w:id="720792576">
      <w:bodyDiv w:val="1"/>
      <w:marLeft w:val="0"/>
      <w:marRight w:val="0"/>
      <w:marTop w:val="0"/>
      <w:marBottom w:val="0"/>
      <w:divBdr>
        <w:top w:val="none" w:sz="0" w:space="0" w:color="auto"/>
        <w:left w:val="none" w:sz="0" w:space="0" w:color="auto"/>
        <w:bottom w:val="none" w:sz="0" w:space="0" w:color="auto"/>
        <w:right w:val="none" w:sz="0" w:space="0" w:color="auto"/>
      </w:divBdr>
    </w:div>
    <w:div w:id="729380848">
      <w:bodyDiv w:val="1"/>
      <w:marLeft w:val="0"/>
      <w:marRight w:val="0"/>
      <w:marTop w:val="0"/>
      <w:marBottom w:val="0"/>
      <w:divBdr>
        <w:top w:val="none" w:sz="0" w:space="0" w:color="auto"/>
        <w:left w:val="none" w:sz="0" w:space="0" w:color="auto"/>
        <w:bottom w:val="none" w:sz="0" w:space="0" w:color="auto"/>
        <w:right w:val="none" w:sz="0" w:space="0" w:color="auto"/>
      </w:divBdr>
    </w:div>
    <w:div w:id="730157454">
      <w:bodyDiv w:val="1"/>
      <w:marLeft w:val="0"/>
      <w:marRight w:val="0"/>
      <w:marTop w:val="0"/>
      <w:marBottom w:val="0"/>
      <w:divBdr>
        <w:top w:val="none" w:sz="0" w:space="0" w:color="auto"/>
        <w:left w:val="none" w:sz="0" w:space="0" w:color="auto"/>
        <w:bottom w:val="none" w:sz="0" w:space="0" w:color="auto"/>
        <w:right w:val="none" w:sz="0" w:space="0" w:color="auto"/>
      </w:divBdr>
    </w:div>
    <w:div w:id="731125069">
      <w:bodyDiv w:val="1"/>
      <w:marLeft w:val="0"/>
      <w:marRight w:val="0"/>
      <w:marTop w:val="0"/>
      <w:marBottom w:val="0"/>
      <w:divBdr>
        <w:top w:val="none" w:sz="0" w:space="0" w:color="auto"/>
        <w:left w:val="none" w:sz="0" w:space="0" w:color="auto"/>
        <w:bottom w:val="none" w:sz="0" w:space="0" w:color="auto"/>
        <w:right w:val="none" w:sz="0" w:space="0" w:color="auto"/>
      </w:divBdr>
    </w:div>
    <w:div w:id="756051891">
      <w:bodyDiv w:val="1"/>
      <w:marLeft w:val="0"/>
      <w:marRight w:val="0"/>
      <w:marTop w:val="0"/>
      <w:marBottom w:val="0"/>
      <w:divBdr>
        <w:top w:val="none" w:sz="0" w:space="0" w:color="auto"/>
        <w:left w:val="none" w:sz="0" w:space="0" w:color="auto"/>
        <w:bottom w:val="none" w:sz="0" w:space="0" w:color="auto"/>
        <w:right w:val="none" w:sz="0" w:space="0" w:color="auto"/>
      </w:divBdr>
    </w:div>
    <w:div w:id="773672369">
      <w:bodyDiv w:val="1"/>
      <w:marLeft w:val="0"/>
      <w:marRight w:val="0"/>
      <w:marTop w:val="0"/>
      <w:marBottom w:val="0"/>
      <w:divBdr>
        <w:top w:val="none" w:sz="0" w:space="0" w:color="auto"/>
        <w:left w:val="none" w:sz="0" w:space="0" w:color="auto"/>
        <w:bottom w:val="none" w:sz="0" w:space="0" w:color="auto"/>
        <w:right w:val="none" w:sz="0" w:space="0" w:color="auto"/>
      </w:divBdr>
    </w:div>
    <w:div w:id="789477645">
      <w:bodyDiv w:val="1"/>
      <w:marLeft w:val="0"/>
      <w:marRight w:val="0"/>
      <w:marTop w:val="0"/>
      <w:marBottom w:val="0"/>
      <w:divBdr>
        <w:top w:val="none" w:sz="0" w:space="0" w:color="auto"/>
        <w:left w:val="none" w:sz="0" w:space="0" w:color="auto"/>
        <w:bottom w:val="none" w:sz="0" w:space="0" w:color="auto"/>
        <w:right w:val="none" w:sz="0" w:space="0" w:color="auto"/>
      </w:divBdr>
    </w:div>
    <w:div w:id="802963498">
      <w:bodyDiv w:val="1"/>
      <w:marLeft w:val="0"/>
      <w:marRight w:val="0"/>
      <w:marTop w:val="0"/>
      <w:marBottom w:val="0"/>
      <w:divBdr>
        <w:top w:val="none" w:sz="0" w:space="0" w:color="auto"/>
        <w:left w:val="none" w:sz="0" w:space="0" w:color="auto"/>
        <w:bottom w:val="none" w:sz="0" w:space="0" w:color="auto"/>
        <w:right w:val="none" w:sz="0" w:space="0" w:color="auto"/>
      </w:divBdr>
    </w:div>
    <w:div w:id="815993074">
      <w:bodyDiv w:val="1"/>
      <w:marLeft w:val="0"/>
      <w:marRight w:val="0"/>
      <w:marTop w:val="0"/>
      <w:marBottom w:val="0"/>
      <w:divBdr>
        <w:top w:val="none" w:sz="0" w:space="0" w:color="auto"/>
        <w:left w:val="none" w:sz="0" w:space="0" w:color="auto"/>
        <w:bottom w:val="none" w:sz="0" w:space="0" w:color="auto"/>
        <w:right w:val="none" w:sz="0" w:space="0" w:color="auto"/>
      </w:divBdr>
    </w:div>
    <w:div w:id="829834566">
      <w:bodyDiv w:val="1"/>
      <w:marLeft w:val="0"/>
      <w:marRight w:val="0"/>
      <w:marTop w:val="0"/>
      <w:marBottom w:val="0"/>
      <w:divBdr>
        <w:top w:val="none" w:sz="0" w:space="0" w:color="auto"/>
        <w:left w:val="none" w:sz="0" w:space="0" w:color="auto"/>
        <w:bottom w:val="none" w:sz="0" w:space="0" w:color="auto"/>
        <w:right w:val="none" w:sz="0" w:space="0" w:color="auto"/>
      </w:divBdr>
    </w:div>
    <w:div w:id="869803056">
      <w:bodyDiv w:val="1"/>
      <w:marLeft w:val="0"/>
      <w:marRight w:val="0"/>
      <w:marTop w:val="0"/>
      <w:marBottom w:val="0"/>
      <w:divBdr>
        <w:top w:val="none" w:sz="0" w:space="0" w:color="auto"/>
        <w:left w:val="none" w:sz="0" w:space="0" w:color="auto"/>
        <w:bottom w:val="none" w:sz="0" w:space="0" w:color="auto"/>
        <w:right w:val="none" w:sz="0" w:space="0" w:color="auto"/>
      </w:divBdr>
    </w:div>
    <w:div w:id="874345608">
      <w:bodyDiv w:val="1"/>
      <w:marLeft w:val="0"/>
      <w:marRight w:val="0"/>
      <w:marTop w:val="0"/>
      <w:marBottom w:val="0"/>
      <w:divBdr>
        <w:top w:val="none" w:sz="0" w:space="0" w:color="auto"/>
        <w:left w:val="none" w:sz="0" w:space="0" w:color="auto"/>
        <w:bottom w:val="none" w:sz="0" w:space="0" w:color="auto"/>
        <w:right w:val="none" w:sz="0" w:space="0" w:color="auto"/>
      </w:divBdr>
    </w:div>
    <w:div w:id="933129415">
      <w:bodyDiv w:val="1"/>
      <w:marLeft w:val="0"/>
      <w:marRight w:val="0"/>
      <w:marTop w:val="0"/>
      <w:marBottom w:val="0"/>
      <w:divBdr>
        <w:top w:val="none" w:sz="0" w:space="0" w:color="auto"/>
        <w:left w:val="none" w:sz="0" w:space="0" w:color="auto"/>
        <w:bottom w:val="none" w:sz="0" w:space="0" w:color="auto"/>
        <w:right w:val="none" w:sz="0" w:space="0" w:color="auto"/>
      </w:divBdr>
    </w:div>
    <w:div w:id="977682323">
      <w:bodyDiv w:val="1"/>
      <w:marLeft w:val="0"/>
      <w:marRight w:val="0"/>
      <w:marTop w:val="0"/>
      <w:marBottom w:val="0"/>
      <w:divBdr>
        <w:top w:val="none" w:sz="0" w:space="0" w:color="auto"/>
        <w:left w:val="none" w:sz="0" w:space="0" w:color="auto"/>
        <w:bottom w:val="none" w:sz="0" w:space="0" w:color="auto"/>
        <w:right w:val="none" w:sz="0" w:space="0" w:color="auto"/>
      </w:divBdr>
    </w:div>
    <w:div w:id="980159811">
      <w:bodyDiv w:val="1"/>
      <w:marLeft w:val="0"/>
      <w:marRight w:val="0"/>
      <w:marTop w:val="0"/>
      <w:marBottom w:val="0"/>
      <w:divBdr>
        <w:top w:val="none" w:sz="0" w:space="0" w:color="auto"/>
        <w:left w:val="none" w:sz="0" w:space="0" w:color="auto"/>
        <w:bottom w:val="none" w:sz="0" w:space="0" w:color="auto"/>
        <w:right w:val="none" w:sz="0" w:space="0" w:color="auto"/>
      </w:divBdr>
    </w:div>
    <w:div w:id="980615242">
      <w:bodyDiv w:val="1"/>
      <w:marLeft w:val="0"/>
      <w:marRight w:val="0"/>
      <w:marTop w:val="0"/>
      <w:marBottom w:val="0"/>
      <w:divBdr>
        <w:top w:val="none" w:sz="0" w:space="0" w:color="auto"/>
        <w:left w:val="none" w:sz="0" w:space="0" w:color="auto"/>
        <w:bottom w:val="none" w:sz="0" w:space="0" w:color="auto"/>
        <w:right w:val="none" w:sz="0" w:space="0" w:color="auto"/>
      </w:divBdr>
    </w:div>
    <w:div w:id="994839819">
      <w:bodyDiv w:val="1"/>
      <w:marLeft w:val="0"/>
      <w:marRight w:val="0"/>
      <w:marTop w:val="0"/>
      <w:marBottom w:val="0"/>
      <w:divBdr>
        <w:top w:val="none" w:sz="0" w:space="0" w:color="auto"/>
        <w:left w:val="none" w:sz="0" w:space="0" w:color="auto"/>
        <w:bottom w:val="none" w:sz="0" w:space="0" w:color="auto"/>
        <w:right w:val="none" w:sz="0" w:space="0" w:color="auto"/>
      </w:divBdr>
    </w:div>
    <w:div w:id="1005278076">
      <w:bodyDiv w:val="1"/>
      <w:marLeft w:val="0"/>
      <w:marRight w:val="0"/>
      <w:marTop w:val="0"/>
      <w:marBottom w:val="0"/>
      <w:divBdr>
        <w:top w:val="none" w:sz="0" w:space="0" w:color="auto"/>
        <w:left w:val="none" w:sz="0" w:space="0" w:color="auto"/>
        <w:bottom w:val="none" w:sz="0" w:space="0" w:color="auto"/>
        <w:right w:val="none" w:sz="0" w:space="0" w:color="auto"/>
      </w:divBdr>
    </w:div>
    <w:div w:id="1014069794">
      <w:bodyDiv w:val="1"/>
      <w:marLeft w:val="0"/>
      <w:marRight w:val="0"/>
      <w:marTop w:val="0"/>
      <w:marBottom w:val="0"/>
      <w:divBdr>
        <w:top w:val="none" w:sz="0" w:space="0" w:color="auto"/>
        <w:left w:val="none" w:sz="0" w:space="0" w:color="auto"/>
        <w:bottom w:val="none" w:sz="0" w:space="0" w:color="auto"/>
        <w:right w:val="none" w:sz="0" w:space="0" w:color="auto"/>
      </w:divBdr>
    </w:div>
    <w:div w:id="1014962540">
      <w:bodyDiv w:val="1"/>
      <w:marLeft w:val="0"/>
      <w:marRight w:val="0"/>
      <w:marTop w:val="0"/>
      <w:marBottom w:val="0"/>
      <w:divBdr>
        <w:top w:val="none" w:sz="0" w:space="0" w:color="auto"/>
        <w:left w:val="none" w:sz="0" w:space="0" w:color="auto"/>
        <w:bottom w:val="none" w:sz="0" w:space="0" w:color="auto"/>
        <w:right w:val="none" w:sz="0" w:space="0" w:color="auto"/>
      </w:divBdr>
    </w:div>
    <w:div w:id="1056272849">
      <w:bodyDiv w:val="1"/>
      <w:marLeft w:val="0"/>
      <w:marRight w:val="0"/>
      <w:marTop w:val="0"/>
      <w:marBottom w:val="0"/>
      <w:divBdr>
        <w:top w:val="none" w:sz="0" w:space="0" w:color="auto"/>
        <w:left w:val="none" w:sz="0" w:space="0" w:color="auto"/>
        <w:bottom w:val="none" w:sz="0" w:space="0" w:color="auto"/>
        <w:right w:val="none" w:sz="0" w:space="0" w:color="auto"/>
      </w:divBdr>
    </w:div>
    <w:div w:id="1068499628">
      <w:bodyDiv w:val="1"/>
      <w:marLeft w:val="0"/>
      <w:marRight w:val="0"/>
      <w:marTop w:val="0"/>
      <w:marBottom w:val="0"/>
      <w:divBdr>
        <w:top w:val="none" w:sz="0" w:space="0" w:color="auto"/>
        <w:left w:val="none" w:sz="0" w:space="0" w:color="auto"/>
        <w:bottom w:val="none" w:sz="0" w:space="0" w:color="auto"/>
        <w:right w:val="none" w:sz="0" w:space="0" w:color="auto"/>
      </w:divBdr>
    </w:div>
    <w:div w:id="1117872511">
      <w:bodyDiv w:val="1"/>
      <w:marLeft w:val="0"/>
      <w:marRight w:val="0"/>
      <w:marTop w:val="0"/>
      <w:marBottom w:val="0"/>
      <w:divBdr>
        <w:top w:val="none" w:sz="0" w:space="0" w:color="auto"/>
        <w:left w:val="none" w:sz="0" w:space="0" w:color="auto"/>
        <w:bottom w:val="none" w:sz="0" w:space="0" w:color="auto"/>
        <w:right w:val="none" w:sz="0" w:space="0" w:color="auto"/>
      </w:divBdr>
    </w:div>
    <w:div w:id="1130589062">
      <w:bodyDiv w:val="1"/>
      <w:marLeft w:val="0"/>
      <w:marRight w:val="0"/>
      <w:marTop w:val="0"/>
      <w:marBottom w:val="0"/>
      <w:divBdr>
        <w:top w:val="none" w:sz="0" w:space="0" w:color="auto"/>
        <w:left w:val="none" w:sz="0" w:space="0" w:color="auto"/>
        <w:bottom w:val="none" w:sz="0" w:space="0" w:color="auto"/>
        <w:right w:val="none" w:sz="0" w:space="0" w:color="auto"/>
      </w:divBdr>
    </w:div>
    <w:div w:id="1133794435">
      <w:bodyDiv w:val="1"/>
      <w:marLeft w:val="0"/>
      <w:marRight w:val="0"/>
      <w:marTop w:val="0"/>
      <w:marBottom w:val="0"/>
      <w:divBdr>
        <w:top w:val="none" w:sz="0" w:space="0" w:color="auto"/>
        <w:left w:val="none" w:sz="0" w:space="0" w:color="auto"/>
        <w:bottom w:val="none" w:sz="0" w:space="0" w:color="auto"/>
        <w:right w:val="none" w:sz="0" w:space="0" w:color="auto"/>
      </w:divBdr>
    </w:div>
    <w:div w:id="1148086581">
      <w:bodyDiv w:val="1"/>
      <w:marLeft w:val="0"/>
      <w:marRight w:val="0"/>
      <w:marTop w:val="0"/>
      <w:marBottom w:val="0"/>
      <w:divBdr>
        <w:top w:val="none" w:sz="0" w:space="0" w:color="auto"/>
        <w:left w:val="none" w:sz="0" w:space="0" w:color="auto"/>
        <w:bottom w:val="none" w:sz="0" w:space="0" w:color="auto"/>
        <w:right w:val="none" w:sz="0" w:space="0" w:color="auto"/>
      </w:divBdr>
    </w:div>
    <w:div w:id="1159426796">
      <w:bodyDiv w:val="1"/>
      <w:marLeft w:val="0"/>
      <w:marRight w:val="0"/>
      <w:marTop w:val="0"/>
      <w:marBottom w:val="0"/>
      <w:divBdr>
        <w:top w:val="none" w:sz="0" w:space="0" w:color="auto"/>
        <w:left w:val="none" w:sz="0" w:space="0" w:color="auto"/>
        <w:bottom w:val="none" w:sz="0" w:space="0" w:color="auto"/>
        <w:right w:val="none" w:sz="0" w:space="0" w:color="auto"/>
      </w:divBdr>
    </w:div>
    <w:div w:id="1159737874">
      <w:bodyDiv w:val="1"/>
      <w:marLeft w:val="0"/>
      <w:marRight w:val="0"/>
      <w:marTop w:val="0"/>
      <w:marBottom w:val="0"/>
      <w:divBdr>
        <w:top w:val="none" w:sz="0" w:space="0" w:color="auto"/>
        <w:left w:val="none" w:sz="0" w:space="0" w:color="auto"/>
        <w:bottom w:val="none" w:sz="0" w:space="0" w:color="auto"/>
        <w:right w:val="none" w:sz="0" w:space="0" w:color="auto"/>
      </w:divBdr>
    </w:div>
    <w:div w:id="1164541800">
      <w:bodyDiv w:val="1"/>
      <w:marLeft w:val="0"/>
      <w:marRight w:val="0"/>
      <w:marTop w:val="0"/>
      <w:marBottom w:val="0"/>
      <w:divBdr>
        <w:top w:val="none" w:sz="0" w:space="0" w:color="auto"/>
        <w:left w:val="none" w:sz="0" w:space="0" w:color="auto"/>
        <w:bottom w:val="none" w:sz="0" w:space="0" w:color="auto"/>
        <w:right w:val="none" w:sz="0" w:space="0" w:color="auto"/>
      </w:divBdr>
    </w:div>
    <w:div w:id="1208180207">
      <w:bodyDiv w:val="1"/>
      <w:marLeft w:val="0"/>
      <w:marRight w:val="0"/>
      <w:marTop w:val="0"/>
      <w:marBottom w:val="0"/>
      <w:divBdr>
        <w:top w:val="none" w:sz="0" w:space="0" w:color="auto"/>
        <w:left w:val="none" w:sz="0" w:space="0" w:color="auto"/>
        <w:bottom w:val="none" w:sz="0" w:space="0" w:color="auto"/>
        <w:right w:val="none" w:sz="0" w:space="0" w:color="auto"/>
      </w:divBdr>
    </w:div>
    <w:div w:id="1211191410">
      <w:bodyDiv w:val="1"/>
      <w:marLeft w:val="0"/>
      <w:marRight w:val="0"/>
      <w:marTop w:val="0"/>
      <w:marBottom w:val="0"/>
      <w:divBdr>
        <w:top w:val="none" w:sz="0" w:space="0" w:color="auto"/>
        <w:left w:val="none" w:sz="0" w:space="0" w:color="auto"/>
        <w:bottom w:val="none" w:sz="0" w:space="0" w:color="auto"/>
        <w:right w:val="none" w:sz="0" w:space="0" w:color="auto"/>
      </w:divBdr>
    </w:div>
    <w:div w:id="1218590651">
      <w:bodyDiv w:val="1"/>
      <w:marLeft w:val="0"/>
      <w:marRight w:val="0"/>
      <w:marTop w:val="0"/>
      <w:marBottom w:val="0"/>
      <w:divBdr>
        <w:top w:val="none" w:sz="0" w:space="0" w:color="auto"/>
        <w:left w:val="none" w:sz="0" w:space="0" w:color="auto"/>
        <w:bottom w:val="none" w:sz="0" w:space="0" w:color="auto"/>
        <w:right w:val="none" w:sz="0" w:space="0" w:color="auto"/>
      </w:divBdr>
    </w:div>
    <w:div w:id="1258442461">
      <w:bodyDiv w:val="1"/>
      <w:marLeft w:val="0"/>
      <w:marRight w:val="0"/>
      <w:marTop w:val="0"/>
      <w:marBottom w:val="0"/>
      <w:divBdr>
        <w:top w:val="none" w:sz="0" w:space="0" w:color="auto"/>
        <w:left w:val="none" w:sz="0" w:space="0" w:color="auto"/>
        <w:bottom w:val="none" w:sz="0" w:space="0" w:color="auto"/>
        <w:right w:val="none" w:sz="0" w:space="0" w:color="auto"/>
      </w:divBdr>
    </w:div>
    <w:div w:id="1270697189">
      <w:bodyDiv w:val="1"/>
      <w:marLeft w:val="0"/>
      <w:marRight w:val="0"/>
      <w:marTop w:val="0"/>
      <w:marBottom w:val="0"/>
      <w:divBdr>
        <w:top w:val="none" w:sz="0" w:space="0" w:color="auto"/>
        <w:left w:val="none" w:sz="0" w:space="0" w:color="auto"/>
        <w:bottom w:val="none" w:sz="0" w:space="0" w:color="auto"/>
        <w:right w:val="none" w:sz="0" w:space="0" w:color="auto"/>
      </w:divBdr>
    </w:div>
    <w:div w:id="1312828344">
      <w:bodyDiv w:val="1"/>
      <w:marLeft w:val="0"/>
      <w:marRight w:val="0"/>
      <w:marTop w:val="0"/>
      <w:marBottom w:val="0"/>
      <w:divBdr>
        <w:top w:val="none" w:sz="0" w:space="0" w:color="auto"/>
        <w:left w:val="none" w:sz="0" w:space="0" w:color="auto"/>
        <w:bottom w:val="none" w:sz="0" w:space="0" w:color="auto"/>
        <w:right w:val="none" w:sz="0" w:space="0" w:color="auto"/>
      </w:divBdr>
    </w:div>
    <w:div w:id="1323117359">
      <w:bodyDiv w:val="1"/>
      <w:marLeft w:val="0"/>
      <w:marRight w:val="0"/>
      <w:marTop w:val="0"/>
      <w:marBottom w:val="0"/>
      <w:divBdr>
        <w:top w:val="none" w:sz="0" w:space="0" w:color="auto"/>
        <w:left w:val="none" w:sz="0" w:space="0" w:color="auto"/>
        <w:bottom w:val="none" w:sz="0" w:space="0" w:color="auto"/>
        <w:right w:val="none" w:sz="0" w:space="0" w:color="auto"/>
      </w:divBdr>
    </w:div>
    <w:div w:id="1325931395">
      <w:bodyDiv w:val="1"/>
      <w:marLeft w:val="0"/>
      <w:marRight w:val="0"/>
      <w:marTop w:val="0"/>
      <w:marBottom w:val="0"/>
      <w:divBdr>
        <w:top w:val="none" w:sz="0" w:space="0" w:color="auto"/>
        <w:left w:val="none" w:sz="0" w:space="0" w:color="auto"/>
        <w:bottom w:val="none" w:sz="0" w:space="0" w:color="auto"/>
        <w:right w:val="none" w:sz="0" w:space="0" w:color="auto"/>
      </w:divBdr>
    </w:div>
    <w:div w:id="1343750156">
      <w:bodyDiv w:val="1"/>
      <w:marLeft w:val="0"/>
      <w:marRight w:val="0"/>
      <w:marTop w:val="0"/>
      <w:marBottom w:val="0"/>
      <w:divBdr>
        <w:top w:val="none" w:sz="0" w:space="0" w:color="auto"/>
        <w:left w:val="none" w:sz="0" w:space="0" w:color="auto"/>
        <w:bottom w:val="none" w:sz="0" w:space="0" w:color="auto"/>
        <w:right w:val="none" w:sz="0" w:space="0" w:color="auto"/>
      </w:divBdr>
    </w:div>
    <w:div w:id="1349798547">
      <w:bodyDiv w:val="1"/>
      <w:marLeft w:val="0"/>
      <w:marRight w:val="0"/>
      <w:marTop w:val="0"/>
      <w:marBottom w:val="0"/>
      <w:divBdr>
        <w:top w:val="none" w:sz="0" w:space="0" w:color="auto"/>
        <w:left w:val="none" w:sz="0" w:space="0" w:color="auto"/>
        <w:bottom w:val="none" w:sz="0" w:space="0" w:color="auto"/>
        <w:right w:val="none" w:sz="0" w:space="0" w:color="auto"/>
      </w:divBdr>
    </w:div>
    <w:div w:id="1381782617">
      <w:bodyDiv w:val="1"/>
      <w:marLeft w:val="0"/>
      <w:marRight w:val="0"/>
      <w:marTop w:val="0"/>
      <w:marBottom w:val="0"/>
      <w:divBdr>
        <w:top w:val="none" w:sz="0" w:space="0" w:color="auto"/>
        <w:left w:val="none" w:sz="0" w:space="0" w:color="auto"/>
        <w:bottom w:val="none" w:sz="0" w:space="0" w:color="auto"/>
        <w:right w:val="none" w:sz="0" w:space="0" w:color="auto"/>
      </w:divBdr>
    </w:div>
    <w:div w:id="1383359340">
      <w:bodyDiv w:val="1"/>
      <w:marLeft w:val="0"/>
      <w:marRight w:val="0"/>
      <w:marTop w:val="0"/>
      <w:marBottom w:val="0"/>
      <w:divBdr>
        <w:top w:val="none" w:sz="0" w:space="0" w:color="auto"/>
        <w:left w:val="none" w:sz="0" w:space="0" w:color="auto"/>
        <w:bottom w:val="none" w:sz="0" w:space="0" w:color="auto"/>
        <w:right w:val="none" w:sz="0" w:space="0" w:color="auto"/>
      </w:divBdr>
    </w:div>
    <w:div w:id="1399473814">
      <w:bodyDiv w:val="1"/>
      <w:marLeft w:val="0"/>
      <w:marRight w:val="0"/>
      <w:marTop w:val="0"/>
      <w:marBottom w:val="0"/>
      <w:divBdr>
        <w:top w:val="none" w:sz="0" w:space="0" w:color="auto"/>
        <w:left w:val="none" w:sz="0" w:space="0" w:color="auto"/>
        <w:bottom w:val="none" w:sz="0" w:space="0" w:color="auto"/>
        <w:right w:val="none" w:sz="0" w:space="0" w:color="auto"/>
      </w:divBdr>
    </w:div>
    <w:div w:id="1437630043">
      <w:bodyDiv w:val="1"/>
      <w:marLeft w:val="0"/>
      <w:marRight w:val="0"/>
      <w:marTop w:val="0"/>
      <w:marBottom w:val="0"/>
      <w:divBdr>
        <w:top w:val="none" w:sz="0" w:space="0" w:color="auto"/>
        <w:left w:val="none" w:sz="0" w:space="0" w:color="auto"/>
        <w:bottom w:val="none" w:sz="0" w:space="0" w:color="auto"/>
        <w:right w:val="none" w:sz="0" w:space="0" w:color="auto"/>
      </w:divBdr>
    </w:div>
    <w:div w:id="1445149409">
      <w:bodyDiv w:val="1"/>
      <w:marLeft w:val="0"/>
      <w:marRight w:val="0"/>
      <w:marTop w:val="0"/>
      <w:marBottom w:val="0"/>
      <w:divBdr>
        <w:top w:val="none" w:sz="0" w:space="0" w:color="auto"/>
        <w:left w:val="none" w:sz="0" w:space="0" w:color="auto"/>
        <w:bottom w:val="none" w:sz="0" w:space="0" w:color="auto"/>
        <w:right w:val="none" w:sz="0" w:space="0" w:color="auto"/>
      </w:divBdr>
    </w:div>
    <w:div w:id="1449008644">
      <w:bodyDiv w:val="1"/>
      <w:marLeft w:val="0"/>
      <w:marRight w:val="0"/>
      <w:marTop w:val="0"/>
      <w:marBottom w:val="0"/>
      <w:divBdr>
        <w:top w:val="none" w:sz="0" w:space="0" w:color="auto"/>
        <w:left w:val="none" w:sz="0" w:space="0" w:color="auto"/>
        <w:bottom w:val="none" w:sz="0" w:space="0" w:color="auto"/>
        <w:right w:val="none" w:sz="0" w:space="0" w:color="auto"/>
      </w:divBdr>
    </w:div>
    <w:div w:id="1510679548">
      <w:bodyDiv w:val="1"/>
      <w:marLeft w:val="0"/>
      <w:marRight w:val="0"/>
      <w:marTop w:val="0"/>
      <w:marBottom w:val="0"/>
      <w:divBdr>
        <w:top w:val="none" w:sz="0" w:space="0" w:color="auto"/>
        <w:left w:val="none" w:sz="0" w:space="0" w:color="auto"/>
        <w:bottom w:val="none" w:sz="0" w:space="0" w:color="auto"/>
        <w:right w:val="none" w:sz="0" w:space="0" w:color="auto"/>
      </w:divBdr>
    </w:div>
    <w:div w:id="1515148703">
      <w:bodyDiv w:val="1"/>
      <w:marLeft w:val="0"/>
      <w:marRight w:val="0"/>
      <w:marTop w:val="0"/>
      <w:marBottom w:val="0"/>
      <w:divBdr>
        <w:top w:val="none" w:sz="0" w:space="0" w:color="auto"/>
        <w:left w:val="none" w:sz="0" w:space="0" w:color="auto"/>
        <w:bottom w:val="none" w:sz="0" w:space="0" w:color="auto"/>
        <w:right w:val="none" w:sz="0" w:space="0" w:color="auto"/>
      </w:divBdr>
    </w:div>
    <w:div w:id="1529638263">
      <w:bodyDiv w:val="1"/>
      <w:marLeft w:val="0"/>
      <w:marRight w:val="0"/>
      <w:marTop w:val="0"/>
      <w:marBottom w:val="0"/>
      <w:divBdr>
        <w:top w:val="none" w:sz="0" w:space="0" w:color="auto"/>
        <w:left w:val="none" w:sz="0" w:space="0" w:color="auto"/>
        <w:bottom w:val="none" w:sz="0" w:space="0" w:color="auto"/>
        <w:right w:val="none" w:sz="0" w:space="0" w:color="auto"/>
      </w:divBdr>
    </w:div>
    <w:div w:id="1575237535">
      <w:bodyDiv w:val="1"/>
      <w:marLeft w:val="0"/>
      <w:marRight w:val="0"/>
      <w:marTop w:val="0"/>
      <w:marBottom w:val="0"/>
      <w:divBdr>
        <w:top w:val="none" w:sz="0" w:space="0" w:color="auto"/>
        <w:left w:val="none" w:sz="0" w:space="0" w:color="auto"/>
        <w:bottom w:val="none" w:sz="0" w:space="0" w:color="auto"/>
        <w:right w:val="none" w:sz="0" w:space="0" w:color="auto"/>
      </w:divBdr>
    </w:div>
    <w:div w:id="1577930978">
      <w:bodyDiv w:val="1"/>
      <w:marLeft w:val="0"/>
      <w:marRight w:val="0"/>
      <w:marTop w:val="0"/>
      <w:marBottom w:val="0"/>
      <w:divBdr>
        <w:top w:val="none" w:sz="0" w:space="0" w:color="auto"/>
        <w:left w:val="none" w:sz="0" w:space="0" w:color="auto"/>
        <w:bottom w:val="none" w:sz="0" w:space="0" w:color="auto"/>
        <w:right w:val="none" w:sz="0" w:space="0" w:color="auto"/>
      </w:divBdr>
    </w:div>
    <w:div w:id="1584608908">
      <w:bodyDiv w:val="1"/>
      <w:marLeft w:val="0"/>
      <w:marRight w:val="0"/>
      <w:marTop w:val="0"/>
      <w:marBottom w:val="0"/>
      <w:divBdr>
        <w:top w:val="none" w:sz="0" w:space="0" w:color="auto"/>
        <w:left w:val="none" w:sz="0" w:space="0" w:color="auto"/>
        <w:bottom w:val="none" w:sz="0" w:space="0" w:color="auto"/>
        <w:right w:val="none" w:sz="0" w:space="0" w:color="auto"/>
      </w:divBdr>
    </w:div>
    <w:div w:id="1626036378">
      <w:bodyDiv w:val="1"/>
      <w:marLeft w:val="0"/>
      <w:marRight w:val="0"/>
      <w:marTop w:val="0"/>
      <w:marBottom w:val="0"/>
      <w:divBdr>
        <w:top w:val="none" w:sz="0" w:space="0" w:color="auto"/>
        <w:left w:val="none" w:sz="0" w:space="0" w:color="auto"/>
        <w:bottom w:val="none" w:sz="0" w:space="0" w:color="auto"/>
        <w:right w:val="none" w:sz="0" w:space="0" w:color="auto"/>
      </w:divBdr>
    </w:div>
    <w:div w:id="1629387499">
      <w:bodyDiv w:val="1"/>
      <w:marLeft w:val="0"/>
      <w:marRight w:val="0"/>
      <w:marTop w:val="0"/>
      <w:marBottom w:val="0"/>
      <w:divBdr>
        <w:top w:val="none" w:sz="0" w:space="0" w:color="auto"/>
        <w:left w:val="none" w:sz="0" w:space="0" w:color="auto"/>
        <w:bottom w:val="none" w:sz="0" w:space="0" w:color="auto"/>
        <w:right w:val="none" w:sz="0" w:space="0" w:color="auto"/>
      </w:divBdr>
    </w:div>
    <w:div w:id="1650985578">
      <w:bodyDiv w:val="1"/>
      <w:marLeft w:val="0"/>
      <w:marRight w:val="0"/>
      <w:marTop w:val="0"/>
      <w:marBottom w:val="0"/>
      <w:divBdr>
        <w:top w:val="none" w:sz="0" w:space="0" w:color="auto"/>
        <w:left w:val="none" w:sz="0" w:space="0" w:color="auto"/>
        <w:bottom w:val="none" w:sz="0" w:space="0" w:color="auto"/>
        <w:right w:val="none" w:sz="0" w:space="0" w:color="auto"/>
      </w:divBdr>
    </w:div>
    <w:div w:id="1666587687">
      <w:bodyDiv w:val="1"/>
      <w:marLeft w:val="0"/>
      <w:marRight w:val="0"/>
      <w:marTop w:val="0"/>
      <w:marBottom w:val="0"/>
      <w:divBdr>
        <w:top w:val="none" w:sz="0" w:space="0" w:color="auto"/>
        <w:left w:val="none" w:sz="0" w:space="0" w:color="auto"/>
        <w:bottom w:val="none" w:sz="0" w:space="0" w:color="auto"/>
        <w:right w:val="none" w:sz="0" w:space="0" w:color="auto"/>
      </w:divBdr>
    </w:div>
    <w:div w:id="1679963455">
      <w:bodyDiv w:val="1"/>
      <w:marLeft w:val="0"/>
      <w:marRight w:val="0"/>
      <w:marTop w:val="0"/>
      <w:marBottom w:val="0"/>
      <w:divBdr>
        <w:top w:val="none" w:sz="0" w:space="0" w:color="auto"/>
        <w:left w:val="none" w:sz="0" w:space="0" w:color="auto"/>
        <w:bottom w:val="none" w:sz="0" w:space="0" w:color="auto"/>
        <w:right w:val="none" w:sz="0" w:space="0" w:color="auto"/>
      </w:divBdr>
    </w:div>
    <w:div w:id="1697147607">
      <w:bodyDiv w:val="1"/>
      <w:marLeft w:val="0"/>
      <w:marRight w:val="0"/>
      <w:marTop w:val="0"/>
      <w:marBottom w:val="0"/>
      <w:divBdr>
        <w:top w:val="none" w:sz="0" w:space="0" w:color="auto"/>
        <w:left w:val="none" w:sz="0" w:space="0" w:color="auto"/>
        <w:bottom w:val="none" w:sz="0" w:space="0" w:color="auto"/>
        <w:right w:val="none" w:sz="0" w:space="0" w:color="auto"/>
      </w:divBdr>
    </w:div>
    <w:div w:id="1698580589">
      <w:bodyDiv w:val="1"/>
      <w:marLeft w:val="0"/>
      <w:marRight w:val="0"/>
      <w:marTop w:val="0"/>
      <w:marBottom w:val="0"/>
      <w:divBdr>
        <w:top w:val="none" w:sz="0" w:space="0" w:color="auto"/>
        <w:left w:val="none" w:sz="0" w:space="0" w:color="auto"/>
        <w:bottom w:val="none" w:sz="0" w:space="0" w:color="auto"/>
        <w:right w:val="none" w:sz="0" w:space="0" w:color="auto"/>
      </w:divBdr>
    </w:div>
    <w:div w:id="1701198910">
      <w:bodyDiv w:val="1"/>
      <w:marLeft w:val="0"/>
      <w:marRight w:val="0"/>
      <w:marTop w:val="0"/>
      <w:marBottom w:val="0"/>
      <w:divBdr>
        <w:top w:val="none" w:sz="0" w:space="0" w:color="auto"/>
        <w:left w:val="none" w:sz="0" w:space="0" w:color="auto"/>
        <w:bottom w:val="none" w:sz="0" w:space="0" w:color="auto"/>
        <w:right w:val="none" w:sz="0" w:space="0" w:color="auto"/>
      </w:divBdr>
    </w:div>
    <w:div w:id="1711105511">
      <w:bodyDiv w:val="1"/>
      <w:marLeft w:val="0"/>
      <w:marRight w:val="0"/>
      <w:marTop w:val="0"/>
      <w:marBottom w:val="0"/>
      <w:divBdr>
        <w:top w:val="none" w:sz="0" w:space="0" w:color="auto"/>
        <w:left w:val="none" w:sz="0" w:space="0" w:color="auto"/>
        <w:bottom w:val="none" w:sz="0" w:space="0" w:color="auto"/>
        <w:right w:val="none" w:sz="0" w:space="0" w:color="auto"/>
      </w:divBdr>
    </w:div>
    <w:div w:id="1741905344">
      <w:bodyDiv w:val="1"/>
      <w:marLeft w:val="0"/>
      <w:marRight w:val="0"/>
      <w:marTop w:val="0"/>
      <w:marBottom w:val="0"/>
      <w:divBdr>
        <w:top w:val="none" w:sz="0" w:space="0" w:color="auto"/>
        <w:left w:val="none" w:sz="0" w:space="0" w:color="auto"/>
        <w:bottom w:val="none" w:sz="0" w:space="0" w:color="auto"/>
        <w:right w:val="none" w:sz="0" w:space="0" w:color="auto"/>
      </w:divBdr>
    </w:div>
    <w:div w:id="1753547548">
      <w:bodyDiv w:val="1"/>
      <w:marLeft w:val="0"/>
      <w:marRight w:val="0"/>
      <w:marTop w:val="0"/>
      <w:marBottom w:val="0"/>
      <w:divBdr>
        <w:top w:val="none" w:sz="0" w:space="0" w:color="auto"/>
        <w:left w:val="none" w:sz="0" w:space="0" w:color="auto"/>
        <w:bottom w:val="none" w:sz="0" w:space="0" w:color="auto"/>
        <w:right w:val="none" w:sz="0" w:space="0" w:color="auto"/>
      </w:divBdr>
    </w:div>
    <w:div w:id="1784958105">
      <w:bodyDiv w:val="1"/>
      <w:marLeft w:val="0"/>
      <w:marRight w:val="0"/>
      <w:marTop w:val="0"/>
      <w:marBottom w:val="0"/>
      <w:divBdr>
        <w:top w:val="none" w:sz="0" w:space="0" w:color="auto"/>
        <w:left w:val="none" w:sz="0" w:space="0" w:color="auto"/>
        <w:bottom w:val="none" w:sz="0" w:space="0" w:color="auto"/>
        <w:right w:val="none" w:sz="0" w:space="0" w:color="auto"/>
      </w:divBdr>
    </w:div>
    <w:div w:id="1800106061">
      <w:bodyDiv w:val="1"/>
      <w:marLeft w:val="0"/>
      <w:marRight w:val="0"/>
      <w:marTop w:val="0"/>
      <w:marBottom w:val="0"/>
      <w:divBdr>
        <w:top w:val="none" w:sz="0" w:space="0" w:color="auto"/>
        <w:left w:val="none" w:sz="0" w:space="0" w:color="auto"/>
        <w:bottom w:val="none" w:sz="0" w:space="0" w:color="auto"/>
        <w:right w:val="none" w:sz="0" w:space="0" w:color="auto"/>
      </w:divBdr>
    </w:div>
    <w:div w:id="1823351249">
      <w:bodyDiv w:val="1"/>
      <w:marLeft w:val="0"/>
      <w:marRight w:val="0"/>
      <w:marTop w:val="0"/>
      <w:marBottom w:val="0"/>
      <w:divBdr>
        <w:top w:val="none" w:sz="0" w:space="0" w:color="auto"/>
        <w:left w:val="none" w:sz="0" w:space="0" w:color="auto"/>
        <w:bottom w:val="none" w:sz="0" w:space="0" w:color="auto"/>
        <w:right w:val="none" w:sz="0" w:space="0" w:color="auto"/>
      </w:divBdr>
    </w:div>
    <w:div w:id="1823352361">
      <w:bodyDiv w:val="1"/>
      <w:marLeft w:val="0"/>
      <w:marRight w:val="0"/>
      <w:marTop w:val="0"/>
      <w:marBottom w:val="0"/>
      <w:divBdr>
        <w:top w:val="none" w:sz="0" w:space="0" w:color="auto"/>
        <w:left w:val="none" w:sz="0" w:space="0" w:color="auto"/>
        <w:bottom w:val="none" w:sz="0" w:space="0" w:color="auto"/>
        <w:right w:val="none" w:sz="0" w:space="0" w:color="auto"/>
      </w:divBdr>
    </w:div>
    <w:div w:id="1834443304">
      <w:bodyDiv w:val="1"/>
      <w:marLeft w:val="0"/>
      <w:marRight w:val="0"/>
      <w:marTop w:val="0"/>
      <w:marBottom w:val="0"/>
      <w:divBdr>
        <w:top w:val="none" w:sz="0" w:space="0" w:color="auto"/>
        <w:left w:val="none" w:sz="0" w:space="0" w:color="auto"/>
        <w:bottom w:val="none" w:sz="0" w:space="0" w:color="auto"/>
        <w:right w:val="none" w:sz="0" w:space="0" w:color="auto"/>
      </w:divBdr>
    </w:div>
    <w:div w:id="1846020487">
      <w:bodyDiv w:val="1"/>
      <w:marLeft w:val="0"/>
      <w:marRight w:val="0"/>
      <w:marTop w:val="0"/>
      <w:marBottom w:val="0"/>
      <w:divBdr>
        <w:top w:val="none" w:sz="0" w:space="0" w:color="auto"/>
        <w:left w:val="none" w:sz="0" w:space="0" w:color="auto"/>
        <w:bottom w:val="none" w:sz="0" w:space="0" w:color="auto"/>
        <w:right w:val="none" w:sz="0" w:space="0" w:color="auto"/>
      </w:divBdr>
    </w:div>
    <w:div w:id="1851023143">
      <w:bodyDiv w:val="1"/>
      <w:marLeft w:val="0"/>
      <w:marRight w:val="0"/>
      <w:marTop w:val="0"/>
      <w:marBottom w:val="0"/>
      <w:divBdr>
        <w:top w:val="none" w:sz="0" w:space="0" w:color="auto"/>
        <w:left w:val="none" w:sz="0" w:space="0" w:color="auto"/>
        <w:bottom w:val="none" w:sz="0" w:space="0" w:color="auto"/>
        <w:right w:val="none" w:sz="0" w:space="0" w:color="auto"/>
      </w:divBdr>
    </w:div>
    <w:div w:id="1855997772">
      <w:bodyDiv w:val="1"/>
      <w:marLeft w:val="0"/>
      <w:marRight w:val="0"/>
      <w:marTop w:val="0"/>
      <w:marBottom w:val="0"/>
      <w:divBdr>
        <w:top w:val="none" w:sz="0" w:space="0" w:color="auto"/>
        <w:left w:val="none" w:sz="0" w:space="0" w:color="auto"/>
        <w:bottom w:val="none" w:sz="0" w:space="0" w:color="auto"/>
        <w:right w:val="none" w:sz="0" w:space="0" w:color="auto"/>
      </w:divBdr>
    </w:div>
    <w:div w:id="1858537573">
      <w:bodyDiv w:val="1"/>
      <w:marLeft w:val="0"/>
      <w:marRight w:val="0"/>
      <w:marTop w:val="0"/>
      <w:marBottom w:val="0"/>
      <w:divBdr>
        <w:top w:val="none" w:sz="0" w:space="0" w:color="auto"/>
        <w:left w:val="none" w:sz="0" w:space="0" w:color="auto"/>
        <w:bottom w:val="none" w:sz="0" w:space="0" w:color="auto"/>
        <w:right w:val="none" w:sz="0" w:space="0" w:color="auto"/>
      </w:divBdr>
    </w:div>
    <w:div w:id="1865552403">
      <w:bodyDiv w:val="1"/>
      <w:marLeft w:val="0"/>
      <w:marRight w:val="0"/>
      <w:marTop w:val="0"/>
      <w:marBottom w:val="0"/>
      <w:divBdr>
        <w:top w:val="none" w:sz="0" w:space="0" w:color="auto"/>
        <w:left w:val="none" w:sz="0" w:space="0" w:color="auto"/>
        <w:bottom w:val="none" w:sz="0" w:space="0" w:color="auto"/>
        <w:right w:val="none" w:sz="0" w:space="0" w:color="auto"/>
      </w:divBdr>
    </w:div>
    <w:div w:id="1949774065">
      <w:bodyDiv w:val="1"/>
      <w:marLeft w:val="0"/>
      <w:marRight w:val="0"/>
      <w:marTop w:val="0"/>
      <w:marBottom w:val="0"/>
      <w:divBdr>
        <w:top w:val="none" w:sz="0" w:space="0" w:color="auto"/>
        <w:left w:val="none" w:sz="0" w:space="0" w:color="auto"/>
        <w:bottom w:val="none" w:sz="0" w:space="0" w:color="auto"/>
        <w:right w:val="none" w:sz="0" w:space="0" w:color="auto"/>
      </w:divBdr>
    </w:div>
    <w:div w:id="1975524975">
      <w:bodyDiv w:val="1"/>
      <w:marLeft w:val="0"/>
      <w:marRight w:val="0"/>
      <w:marTop w:val="0"/>
      <w:marBottom w:val="0"/>
      <w:divBdr>
        <w:top w:val="none" w:sz="0" w:space="0" w:color="auto"/>
        <w:left w:val="none" w:sz="0" w:space="0" w:color="auto"/>
        <w:bottom w:val="none" w:sz="0" w:space="0" w:color="auto"/>
        <w:right w:val="none" w:sz="0" w:space="0" w:color="auto"/>
      </w:divBdr>
    </w:div>
    <w:div w:id="2003847463">
      <w:bodyDiv w:val="1"/>
      <w:marLeft w:val="0"/>
      <w:marRight w:val="0"/>
      <w:marTop w:val="0"/>
      <w:marBottom w:val="0"/>
      <w:divBdr>
        <w:top w:val="none" w:sz="0" w:space="0" w:color="auto"/>
        <w:left w:val="none" w:sz="0" w:space="0" w:color="auto"/>
        <w:bottom w:val="none" w:sz="0" w:space="0" w:color="auto"/>
        <w:right w:val="none" w:sz="0" w:space="0" w:color="auto"/>
      </w:divBdr>
    </w:div>
    <w:div w:id="2015375856">
      <w:bodyDiv w:val="1"/>
      <w:marLeft w:val="0"/>
      <w:marRight w:val="0"/>
      <w:marTop w:val="0"/>
      <w:marBottom w:val="0"/>
      <w:divBdr>
        <w:top w:val="none" w:sz="0" w:space="0" w:color="auto"/>
        <w:left w:val="none" w:sz="0" w:space="0" w:color="auto"/>
        <w:bottom w:val="none" w:sz="0" w:space="0" w:color="auto"/>
        <w:right w:val="none" w:sz="0" w:space="0" w:color="auto"/>
      </w:divBdr>
    </w:div>
    <w:div w:id="2041583289">
      <w:bodyDiv w:val="1"/>
      <w:marLeft w:val="0"/>
      <w:marRight w:val="0"/>
      <w:marTop w:val="0"/>
      <w:marBottom w:val="0"/>
      <w:divBdr>
        <w:top w:val="none" w:sz="0" w:space="0" w:color="auto"/>
        <w:left w:val="none" w:sz="0" w:space="0" w:color="auto"/>
        <w:bottom w:val="none" w:sz="0" w:space="0" w:color="auto"/>
        <w:right w:val="none" w:sz="0" w:space="0" w:color="auto"/>
      </w:divBdr>
    </w:div>
    <w:div w:id="2045136606">
      <w:bodyDiv w:val="1"/>
      <w:marLeft w:val="0"/>
      <w:marRight w:val="0"/>
      <w:marTop w:val="0"/>
      <w:marBottom w:val="0"/>
      <w:divBdr>
        <w:top w:val="none" w:sz="0" w:space="0" w:color="auto"/>
        <w:left w:val="none" w:sz="0" w:space="0" w:color="auto"/>
        <w:bottom w:val="none" w:sz="0" w:space="0" w:color="auto"/>
        <w:right w:val="none" w:sz="0" w:space="0" w:color="auto"/>
      </w:divBdr>
    </w:div>
    <w:div w:id="2049910881">
      <w:bodyDiv w:val="1"/>
      <w:marLeft w:val="0"/>
      <w:marRight w:val="0"/>
      <w:marTop w:val="0"/>
      <w:marBottom w:val="0"/>
      <w:divBdr>
        <w:top w:val="none" w:sz="0" w:space="0" w:color="auto"/>
        <w:left w:val="none" w:sz="0" w:space="0" w:color="auto"/>
        <w:bottom w:val="none" w:sz="0" w:space="0" w:color="auto"/>
        <w:right w:val="none" w:sz="0" w:space="0" w:color="auto"/>
      </w:divBdr>
    </w:div>
    <w:div w:id="2061247613">
      <w:bodyDiv w:val="1"/>
      <w:marLeft w:val="0"/>
      <w:marRight w:val="0"/>
      <w:marTop w:val="0"/>
      <w:marBottom w:val="0"/>
      <w:divBdr>
        <w:top w:val="none" w:sz="0" w:space="0" w:color="auto"/>
        <w:left w:val="none" w:sz="0" w:space="0" w:color="auto"/>
        <w:bottom w:val="none" w:sz="0" w:space="0" w:color="auto"/>
        <w:right w:val="none" w:sz="0" w:space="0" w:color="auto"/>
      </w:divBdr>
    </w:div>
    <w:div w:id="2082286467">
      <w:bodyDiv w:val="1"/>
      <w:marLeft w:val="0"/>
      <w:marRight w:val="0"/>
      <w:marTop w:val="0"/>
      <w:marBottom w:val="0"/>
      <w:divBdr>
        <w:top w:val="none" w:sz="0" w:space="0" w:color="auto"/>
        <w:left w:val="none" w:sz="0" w:space="0" w:color="auto"/>
        <w:bottom w:val="none" w:sz="0" w:space="0" w:color="auto"/>
        <w:right w:val="none" w:sz="0" w:space="0" w:color="auto"/>
      </w:divBdr>
    </w:div>
    <w:div w:id="210403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BTC\Documents\West%20Bedlington%20Town%20Council\Council%20Meetings\2011\8.%20Council%20Meeting%209%20June%202011\Agenda%20for%20Council%20Meeting%2009.06.2011%20-%20Word%2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0769-2C3E-42FD-B47D-2B9037DF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for Council Meeting 09.06.2011 - Word 03</Template>
  <TotalTime>44</TotalTime>
  <Pages>1</Pages>
  <Words>213</Words>
  <Characters>1148</Characters>
  <Application>Microsoft Office Word</Application>
  <DocSecurity>0</DocSecurity>
  <Lines>47</Lines>
  <Paragraphs>25</Paragraphs>
  <ScaleCrop>false</ScaleCrop>
  <HeadingPairs>
    <vt:vector size="2" baseType="variant">
      <vt:variant>
        <vt:lpstr>Title</vt:lpstr>
      </vt:variant>
      <vt:variant>
        <vt:i4>1</vt:i4>
      </vt:variant>
    </vt:vector>
  </HeadingPairs>
  <TitlesOfParts>
    <vt:vector size="1" baseType="lpstr">
      <vt:lpstr>WEST BEDLINGTON TOWN COUNCIL</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BEDLINGTON TOWN COUNCIL</dc:title>
  <dc:creator>WBTC</dc:creator>
  <cp:lastModifiedBy>West Bedlington Town Council</cp:lastModifiedBy>
  <cp:revision>56</cp:revision>
  <cp:lastPrinted>2013-04-16T09:57:00Z</cp:lastPrinted>
  <dcterms:created xsi:type="dcterms:W3CDTF">2026-08-06T13:31:00Z</dcterms:created>
  <dcterms:modified xsi:type="dcterms:W3CDTF">2026-09-03T10:50:00Z</dcterms:modified>
</cp:coreProperties>
</file>